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Default Extension="png" ContentType="image/png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3104" w:right="312" w:firstLine="1368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T.C.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GAZİANTEP</w:t>
      </w:r>
      <w:r>
        <w:rPr>
          <w:rFonts w:ascii="Arial" w:hAnsi="Arial"/>
          <w:spacing w:val="64"/>
        </w:rPr>
        <w:t> </w:t>
      </w:r>
      <w:r>
        <w:rPr>
          <w:rFonts w:ascii="Arial" w:hAnsi="Arial"/>
          <w:spacing w:val="-1"/>
        </w:rPr>
        <w:t>ÜNİVERSİTESİ</w:t>
      </w:r>
      <w:r>
        <w:rPr>
          <w:rFonts w:ascii="Arial" w:hAnsi="Arial"/>
          <w:b w:val="0"/>
        </w:rPr>
      </w:r>
    </w:p>
    <w:p>
      <w:pPr>
        <w:spacing w:before="0"/>
        <w:ind w:left="2793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EĞİTİM</w:t>
      </w:r>
      <w:r>
        <w:rPr>
          <w:rFonts w:ascii="Arial" w:hAnsi="Arial"/>
          <w:b/>
          <w:sz w:val="24"/>
        </w:rPr>
        <w:t> BİLİMLERİ </w:t>
      </w:r>
      <w:r>
        <w:rPr>
          <w:rFonts w:ascii="Arial" w:hAnsi="Arial"/>
          <w:b/>
          <w:spacing w:val="-1"/>
          <w:sz w:val="24"/>
        </w:rPr>
        <w:t>ENSTİTÜSÜ</w:t>
      </w:r>
      <w:r>
        <w:rPr>
          <w:rFonts w:ascii="Arial" w:hAnsi="Arial"/>
          <w:sz w:val="24"/>
        </w:rPr>
      </w:r>
    </w:p>
    <w:p>
      <w:pPr>
        <w:spacing w:before="0"/>
        <w:ind w:left="2791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  <w:t>……….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ANA</w:t>
      </w:r>
      <w:r>
        <w:rPr>
          <w:rFonts w:ascii="Arial" w:hAnsi="Arial" w:cs="Arial" w:eastAsia="Arial"/>
          <w:b/>
          <w:bCs/>
          <w:sz w:val="24"/>
          <w:szCs w:val="24"/>
        </w:rPr>
        <w:t> BİLİM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DALI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0"/>
        <w:ind w:left="2791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z w:val="24"/>
          <w:szCs w:val="24"/>
        </w:rPr>
        <w:t>…………………… BİLİM 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DAL</w:t>
      </w:r>
      <w:r>
        <w:rPr>
          <w:rFonts w:ascii="Arial" w:hAnsi="Arial" w:cs="Arial" w:eastAsia="Arial"/>
          <w:b/>
          <w:bCs/>
          <w:spacing w:val="-1"/>
          <w:sz w:val="24"/>
          <w:szCs w:val="24"/>
        </w:rPr>
        <w:t>I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before="0"/>
        <w:ind w:left="278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33.25pt;margin-top:3.085879pt;width:6pt;height:98.25pt;mso-position-horizontal-relative:page;mso-position-vertical-relative:paragraph;z-index:-33232" coordorigin="4665,62" coordsize="120,1965">
            <v:shape style="position:absolute;left:4665;top:62;width:120;height:1965" coordorigin="4665,62" coordsize="120,1965" path="m4715,1907l4665,1907,4725,2027,4775,1927,4715,1927,4715,1907xe" filled="true" fillcolor="#000000" stroked="false">
              <v:path arrowok="t"/>
              <v:fill type="solid"/>
            </v:shape>
            <v:shape style="position:absolute;left:4665;top:62;width:120;height:1965" coordorigin="4665,62" coordsize="120,1965" path="m4735,62l4715,62,4715,1927,4735,1927,4735,62xe" filled="true" fillcolor="#000000" stroked="false">
              <v:path arrowok="t"/>
              <v:fill type="solid"/>
            </v:shape>
            <v:shape style="position:absolute;left:4665;top:62;width:120;height:1965" coordorigin="4665,62" coordsize="120,1965" path="m4785,1907l4735,1907,4735,1927,4775,1927,4785,190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spacing w:val="-1"/>
          <w:sz w:val="24"/>
        </w:rPr>
        <w:t>(Helvetica</w:t>
      </w:r>
      <w:r>
        <w:rPr>
          <w:rFonts w:ascii="Arial" w:hAnsi="Arial"/>
          <w:i/>
          <w:sz w:val="24"/>
        </w:rPr>
        <w:t> yazı </w:t>
      </w:r>
      <w:r>
        <w:rPr>
          <w:rFonts w:ascii="Arial" w:hAnsi="Arial"/>
          <w:i/>
          <w:spacing w:val="-1"/>
          <w:sz w:val="24"/>
        </w:rPr>
        <w:t>stili,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Kalın,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12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punto)</w:t>
      </w:r>
      <w:r>
        <w:rPr>
          <w:rFonts w:ascii="Arial" w:hAnsi="Arial"/>
          <w:sz w:val="24"/>
        </w:rPr>
      </w:r>
    </w:p>
    <w:p>
      <w:pPr>
        <w:pStyle w:val="Heading5"/>
        <w:spacing w:line="240" w:lineRule="auto" w:before="52"/>
        <w:ind w:left="109" w:right="0"/>
        <w:jc w:val="left"/>
        <w:rPr>
          <w:rFonts w:ascii="Times New Roman" w:hAnsi="Times New Roman" w:cs="Times New Roman" w:eastAsia="Times New Roman"/>
          <w:b w:val="0"/>
          <w:bCs w:val="0"/>
          <w:sz w:val="16"/>
          <w:szCs w:val="16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EK 1</w:t>
      </w:r>
      <w:r>
        <w:rPr/>
        <w:t>. DIŞ </w:t>
      </w:r>
      <w:r>
        <w:rPr>
          <w:spacing w:val="-1"/>
        </w:rPr>
        <w:t>KAPAK</w:t>
      </w:r>
      <w:hyperlink w:history="true" w:anchor="_bookmark0">
        <w:r>
          <w:rPr>
            <w:rFonts w:ascii="Times New Roman" w:hAnsi="Times New Roman"/>
            <w:spacing w:val="-1"/>
            <w:position w:val="8"/>
            <w:sz w:val="16"/>
          </w:rPr>
          <w:t>1</w:t>
        </w:r>
        <w:r>
          <w:rPr>
            <w:rFonts w:ascii="Times New Roman" w:hAnsi="Times New Roman"/>
            <w:b w:val="0"/>
            <w:sz w:val="16"/>
          </w:rPr>
        </w:r>
      </w:hyperlink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50"/>
          <w:pgMar w:top="1360" w:bottom="280" w:left="1680" w:right="0"/>
          <w:cols w:num="2" w:equalWidth="0">
            <w:col w:w="6606" w:space="40"/>
            <w:col w:w="35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.500221pt;margin-top:665.419983pt;width:14pt;height:72.05pt;mso-position-horizontal-relative:page;mso-position-vertical-relative:page;z-index:1144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ADI</w:t>
                  </w:r>
                  <w:r>
                    <w:rPr>
                      <w:rFonts w:ascii="Arial"/>
                      <w:b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SOYADI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500221pt;margin-top:454.475983pt;width:14pt;height:192.6pt;mso-position-horizontal-relative:page;mso-position-vertical-relative:page;z-index:1168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YÜKSEK</w:t>
                  </w:r>
                  <w:r>
                    <w:rPr>
                      <w:rFonts w:ascii="Arial" w:hAnsi="Arial"/>
                      <w:b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LİSANS/DOKTORA</w:t>
                  </w:r>
                  <w:r>
                    <w:rPr>
                      <w:rFonts w:ascii="Arial" w:hAnsi="Arial"/>
                      <w:b/>
                      <w:sz w:val="24"/>
                    </w:rPr>
                    <w:t> TEZİ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500221pt;margin-top:268.565979pt;width:14pt;height:158.050pt;mso-position-horizontal-relative:page;mso-position-vertical-relative:page;z-index:1192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GAZİANTEP</w:t>
                  </w:r>
                  <w:r>
                    <w:rPr>
                      <w:rFonts w:ascii="Arial" w:hAnsi="Arial"/>
                      <w:b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ÜNİVERSİTESİ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500221pt;margin-top:207.341965pt;width:14pt;height:49.95pt;mso-position-horizontal-relative:page;mso-position-vertical-relative:page;z-index:1216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z w:val="24"/>
                      <w:szCs w:val="24"/>
                    </w:rPr>
                    <w:t>….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24"/>
                      <w:szCs w:val="24"/>
                    </w:rPr>
                    <w:t> ABD</w:t>
                  </w:r>
                  <w:r>
                    <w:rPr>
                      <w:rFonts w:ascii="Arial" w:hAnsi="Arial" w:cs="Arial" w:eastAsia="Arial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500221pt;margin-top:129.063980pt;width:14pt;height:32.0500pt;mso-position-horizontal-relative:page;mso-position-vertical-relative:page;z-index:1240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pacing w:val="-1"/>
                      <w:sz w:val="24"/>
                    </w:rPr>
                    <w:t>20.....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0" w:lineRule="auto" w:before="69"/>
        <w:ind w:left="4397" w:right="2668"/>
        <w:jc w:val="center"/>
        <w:rPr>
          <w:rFonts w:ascii="Arial" w:hAnsi="Arial" w:cs="Arial" w:eastAsia="Arial"/>
        </w:rPr>
      </w:pPr>
      <w:r>
        <w:rPr>
          <w:rFonts w:ascii="Arial" w:hAnsi="Arial"/>
        </w:rPr>
        <w:t>7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satır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aralığı</w:t>
      </w:r>
    </w:p>
    <w:p>
      <w:pPr>
        <w:pStyle w:val="BodyText"/>
        <w:spacing w:line="240" w:lineRule="auto"/>
        <w:ind w:left="4397" w:right="2674"/>
        <w:jc w:val="center"/>
        <w:rPr>
          <w:rFonts w:ascii="Arial" w:hAnsi="Arial" w:cs="Arial" w:eastAsia="Arial"/>
        </w:rPr>
      </w:pPr>
      <w:r>
        <w:rPr>
          <w:rFonts w:ascii="Arial" w:hAnsi="Arial"/>
        </w:rPr>
        <w:t>(8. satıra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tezin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adı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yazılacak.)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right="1479"/>
        <w:jc w:val="center"/>
        <w:rPr>
          <w:b w:val="0"/>
          <w:bCs w:val="0"/>
        </w:rPr>
      </w:pPr>
      <w:r>
        <w:rPr/>
        <w:t>TEZİN</w:t>
      </w:r>
      <w:r>
        <w:rPr>
          <w:spacing w:val="-14"/>
        </w:rPr>
        <w:t> </w:t>
      </w:r>
      <w:r>
        <w:rPr/>
        <w:t>BAŞLIĞI</w:t>
      </w:r>
      <w:r>
        <w:rPr>
          <w:spacing w:val="-10"/>
        </w:rPr>
        <w:t> </w:t>
      </w:r>
      <w:r>
        <w:rPr/>
        <w:t>TEZİN</w:t>
      </w:r>
      <w:r>
        <w:rPr>
          <w:spacing w:val="-13"/>
        </w:rPr>
        <w:t> </w:t>
      </w:r>
      <w:r>
        <w:rPr/>
        <w:t>BAŞLIĞI</w:t>
      </w:r>
      <w:r>
        <w:rPr>
          <w:spacing w:val="-11"/>
        </w:rPr>
        <w:t> </w:t>
      </w:r>
      <w:r>
        <w:rPr/>
        <w:t>TEZİN</w:t>
      </w:r>
      <w:r>
        <w:rPr>
          <w:spacing w:val="-14"/>
        </w:rPr>
        <w:t> </w:t>
      </w:r>
      <w:r>
        <w:rPr/>
        <w:t>BAŞLIĞI</w:t>
      </w:r>
      <w:r>
        <w:rPr>
          <w:spacing w:val="-10"/>
        </w:rPr>
        <w:t> </w:t>
      </w:r>
      <w:r>
        <w:rPr/>
        <w:t>TEZİN</w:t>
      </w:r>
      <w:r>
        <w:rPr>
          <w:spacing w:val="24"/>
          <w:w w:val="99"/>
        </w:rPr>
        <w:t> </w:t>
      </w:r>
      <w:r>
        <w:rPr/>
        <w:t>BAŞLIĞI</w:t>
      </w:r>
      <w:r>
        <w:rPr>
          <w:spacing w:val="-19"/>
        </w:rPr>
        <w:t> </w:t>
      </w:r>
      <w:r>
        <w:rPr/>
        <w:t>TEZİN</w:t>
      </w:r>
      <w:r>
        <w:rPr>
          <w:spacing w:val="-16"/>
        </w:rPr>
        <w:t> </w:t>
      </w:r>
      <w:r>
        <w:rPr/>
        <w:t>BAŞLIĞI</w:t>
      </w:r>
      <w:r>
        <w:rPr>
          <w:b w:val="0"/>
        </w:rPr>
      </w:r>
    </w:p>
    <w:p>
      <w:pPr>
        <w:spacing w:before="0"/>
        <w:ind w:left="2819" w:right="3645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21.25pt;margin-top:2.885842pt;width:6pt;height:98.25pt;mso-position-horizontal-relative:page;mso-position-vertical-relative:paragraph;z-index:-33208" coordorigin="4425,58" coordsize="120,1965">
            <v:shape style="position:absolute;left:4425;top:58;width:120;height:1965" coordorigin="4425,58" coordsize="120,1965" path="m4475,1903l4425,1903,4485,2023,4535,1923,4475,1923,4475,1903xe" filled="true" fillcolor="#000000" stroked="false">
              <v:path arrowok="t"/>
              <v:fill type="solid"/>
            </v:shape>
            <v:shape style="position:absolute;left:4425;top:58;width:120;height:1965" coordorigin="4425,58" coordsize="120,1965" path="m4495,58l4475,58,4475,1923,4495,1923,4495,58xe" filled="true" fillcolor="#000000" stroked="false">
              <v:path arrowok="t"/>
              <v:fill type="solid"/>
            </v:shape>
            <v:shape style="position:absolute;left:4425;top:58;width:120;height:1965" coordorigin="4425,58" coordsize="120,1965" path="m4545,1903l4495,1903,4495,1923,4535,1923,4545,190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spacing w:val="-1"/>
          <w:sz w:val="24"/>
        </w:rPr>
        <w:t>(Helvetica</w:t>
      </w:r>
      <w:r>
        <w:rPr>
          <w:rFonts w:ascii="Arial" w:hAnsi="Arial"/>
          <w:i/>
          <w:sz w:val="24"/>
        </w:rPr>
        <w:t> yazı </w:t>
      </w:r>
      <w:r>
        <w:rPr>
          <w:rFonts w:ascii="Arial" w:hAnsi="Arial"/>
          <w:i/>
          <w:spacing w:val="-1"/>
          <w:sz w:val="24"/>
        </w:rPr>
        <w:t>stili,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Kalın,</w:t>
      </w:r>
      <w:r>
        <w:rPr>
          <w:rFonts w:ascii="Arial" w:hAnsi="Arial"/>
          <w:i/>
          <w:spacing w:val="-1"/>
          <w:sz w:val="24"/>
        </w:rPr>
        <w:t>16 punto)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i/>
          <w:sz w:val="32"/>
          <w:szCs w:val="32"/>
        </w:rPr>
      </w:pPr>
    </w:p>
    <w:p>
      <w:pPr>
        <w:pStyle w:val="BodyText"/>
        <w:spacing w:line="240" w:lineRule="auto"/>
        <w:ind w:left="3832" w:right="2674"/>
        <w:jc w:val="center"/>
        <w:rPr>
          <w:rFonts w:ascii="Arial" w:hAnsi="Arial" w:cs="Arial" w:eastAsia="Arial"/>
        </w:rPr>
      </w:pPr>
      <w:r>
        <w:rPr>
          <w:rFonts w:ascii="Arial" w:hAnsi="Arial"/>
        </w:rPr>
        <w:t>7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satır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aralığı</w:t>
      </w:r>
    </w:p>
    <w:p>
      <w:pPr>
        <w:pStyle w:val="BodyText"/>
        <w:spacing w:line="240" w:lineRule="auto"/>
        <w:ind w:left="2633" w:right="0" w:firstLine="46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(8. satıra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tezin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lisansüstü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düzeyi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yazılacak.)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pStyle w:val="Heading3"/>
        <w:spacing w:line="240" w:lineRule="auto"/>
        <w:ind w:right="1477"/>
        <w:jc w:val="center"/>
        <w:rPr>
          <w:b w:val="0"/>
          <w:bCs w:val="0"/>
        </w:rPr>
      </w:pPr>
      <w:r>
        <w:rPr/>
        <w:pict>
          <v:group style="position:absolute;margin-left:212.25pt;margin-top:7.353848pt;width:6pt;height:115.5pt;mso-position-horizontal-relative:page;mso-position-vertical-relative:paragraph;z-index:-33184" coordorigin="4245,147" coordsize="120,2310">
            <v:shape style="position:absolute;left:4245;top:147;width:120;height:2310" coordorigin="4245,147" coordsize="120,2310" path="m4295,2337l4245,2337,4305,2457,4355,2357,4295,2357,4295,2337xe" filled="true" fillcolor="#000000" stroked="false">
              <v:path arrowok="t"/>
              <v:fill type="solid"/>
            </v:shape>
            <v:shape style="position:absolute;left:4245;top:147;width:120;height:2310" coordorigin="4245,147" coordsize="120,2310" path="m4315,147l4295,147,4295,2357,4315,2357,4315,147xe" filled="true" fillcolor="#000000" stroked="false">
              <v:path arrowok="t"/>
              <v:fill type="solid"/>
            </v:shape>
            <v:shape style="position:absolute;left:4245;top:147;width:120;height:2310" coordorigin="4245,147" coordsize="120,2310" path="m4365,2337l4315,2337,4315,2357,4355,2357,4365,23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YÜKSEK</w:t>
      </w:r>
      <w:r>
        <w:rPr>
          <w:spacing w:val="-21"/>
        </w:rPr>
        <w:t> </w:t>
      </w:r>
      <w:r>
        <w:rPr/>
        <w:t>LİSANS/DOKTORA</w:t>
      </w:r>
      <w:r>
        <w:rPr>
          <w:spacing w:val="-21"/>
        </w:rPr>
        <w:t> </w:t>
      </w:r>
      <w:r>
        <w:rPr/>
        <w:t>TEZİ</w:t>
      </w:r>
      <w:r>
        <w:rPr>
          <w:b w:val="0"/>
        </w:rPr>
      </w:r>
    </w:p>
    <w:p>
      <w:pPr>
        <w:spacing w:before="0"/>
        <w:ind w:left="2819" w:right="364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(Helvetica</w:t>
      </w:r>
      <w:r>
        <w:rPr>
          <w:rFonts w:ascii="Arial" w:hAnsi="Arial"/>
          <w:i/>
          <w:sz w:val="24"/>
        </w:rPr>
        <w:t> yazı </w:t>
      </w:r>
      <w:r>
        <w:rPr>
          <w:rFonts w:ascii="Arial" w:hAnsi="Arial"/>
          <w:i/>
          <w:spacing w:val="-1"/>
          <w:sz w:val="24"/>
        </w:rPr>
        <w:t>stili,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Kalın,13 </w:t>
      </w:r>
      <w:r>
        <w:rPr>
          <w:rFonts w:ascii="Arial" w:hAnsi="Arial"/>
          <w:i/>
          <w:spacing w:val="-1"/>
          <w:sz w:val="24"/>
        </w:rPr>
        <w:t>punto)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i/>
          <w:sz w:val="30"/>
          <w:szCs w:val="30"/>
        </w:rPr>
      </w:pPr>
    </w:p>
    <w:p>
      <w:pPr>
        <w:pStyle w:val="Heading4"/>
        <w:spacing w:line="298" w:lineRule="exact"/>
        <w:ind w:left="2814" w:right="3645"/>
        <w:jc w:val="center"/>
        <w:rPr>
          <w:rFonts w:ascii="Arial" w:hAnsi="Arial" w:cs="Arial" w:eastAsia="Arial"/>
        </w:rPr>
      </w:pPr>
      <w:r>
        <w:rPr>
          <w:rFonts w:ascii="Arial" w:hAnsi="Arial"/>
        </w:rPr>
        <w:t>7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satır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aralığı</w:t>
      </w:r>
      <w:r>
        <w:rPr>
          <w:rFonts w:ascii="Arial" w:hAnsi="Arial"/>
        </w:rPr>
      </w:r>
    </w:p>
    <w:p>
      <w:pPr>
        <w:spacing w:line="298" w:lineRule="exact" w:before="0"/>
        <w:ind w:left="3941" w:right="0" w:hanging="1128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sz w:val="26"/>
        </w:rPr>
        <w:t>(8.</w:t>
      </w:r>
      <w:r>
        <w:rPr>
          <w:rFonts w:ascii="Arial" w:hAnsi="Arial"/>
          <w:spacing w:val="-11"/>
          <w:sz w:val="26"/>
        </w:rPr>
        <w:t> </w:t>
      </w:r>
      <w:r>
        <w:rPr>
          <w:rFonts w:ascii="Arial" w:hAnsi="Arial"/>
          <w:sz w:val="26"/>
        </w:rPr>
        <w:t>satıra</w:t>
      </w:r>
      <w:r>
        <w:rPr>
          <w:rFonts w:ascii="Arial" w:hAnsi="Arial"/>
          <w:spacing w:val="-9"/>
          <w:sz w:val="26"/>
        </w:rPr>
        <w:t> </w:t>
      </w:r>
      <w:r>
        <w:rPr>
          <w:rFonts w:ascii="Arial" w:hAnsi="Arial"/>
          <w:sz w:val="26"/>
        </w:rPr>
        <w:t>tez</w:t>
      </w:r>
      <w:r>
        <w:rPr>
          <w:rFonts w:ascii="Arial" w:hAnsi="Arial"/>
          <w:spacing w:val="-10"/>
          <w:sz w:val="26"/>
        </w:rPr>
        <w:t> </w:t>
      </w:r>
      <w:r>
        <w:rPr>
          <w:rFonts w:ascii="Arial" w:hAnsi="Arial"/>
          <w:sz w:val="26"/>
        </w:rPr>
        <w:t>yazarının</w:t>
      </w:r>
      <w:r>
        <w:rPr>
          <w:rFonts w:ascii="Arial" w:hAnsi="Arial"/>
          <w:spacing w:val="-11"/>
          <w:sz w:val="26"/>
        </w:rPr>
        <w:t> </w:t>
      </w:r>
      <w:r>
        <w:rPr>
          <w:rFonts w:ascii="Arial" w:hAnsi="Arial"/>
          <w:sz w:val="26"/>
        </w:rPr>
        <w:t>adı</w:t>
      </w:r>
      <w:r>
        <w:rPr>
          <w:rFonts w:ascii="Arial" w:hAnsi="Arial"/>
          <w:sz w:val="26"/>
        </w:rPr>
        <w:t>-</w:t>
      </w:r>
      <w:r>
        <w:rPr>
          <w:rFonts w:ascii="Arial" w:hAnsi="Arial"/>
          <w:sz w:val="26"/>
        </w:rPr>
        <w:t>soyadı</w:t>
      </w:r>
      <w:r>
        <w:rPr>
          <w:rFonts w:ascii="Arial" w:hAnsi="Arial"/>
          <w:spacing w:val="-8"/>
          <w:sz w:val="26"/>
        </w:rPr>
        <w:t> </w:t>
      </w:r>
      <w:r>
        <w:rPr>
          <w:rFonts w:ascii="Arial" w:hAnsi="Arial"/>
          <w:sz w:val="26"/>
        </w:rPr>
        <w:t>yazı</w:t>
      </w:r>
      <w:r>
        <w:rPr>
          <w:rFonts w:ascii="Arial" w:hAnsi="Arial"/>
          <w:sz w:val="26"/>
        </w:rPr>
        <w:t>lacak.)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650" w:right="1476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270.75pt;margin-top:6.163833pt;width:6pt;height:115.5pt;mso-position-horizontal-relative:page;mso-position-vertical-relative:paragraph;z-index:-33160" coordorigin="5415,123" coordsize="120,2310">
            <v:shape style="position:absolute;left:5415;top:123;width:120;height:2310" coordorigin="5415,123" coordsize="120,2310" path="m5465,2313l5415,2313,5475,2433,5525,2333,5465,2333,5465,2313xe" filled="true" fillcolor="#000000" stroked="false">
              <v:path arrowok="t"/>
              <v:fill type="solid"/>
            </v:shape>
            <v:shape style="position:absolute;left:5415;top:123;width:120;height:2310" coordorigin="5415,123" coordsize="120,2310" path="m5485,123l5465,123,5465,2333,5485,2333,5485,123xe" filled="true" fillcolor="#000000" stroked="false">
              <v:path arrowok="t"/>
              <v:fill type="solid"/>
            </v:shape>
            <v:shape style="position:absolute;left:5415;top:123;width:120;height:2310" coordorigin="5415,123" coordsize="120,2310" path="m5535,2313l5485,2313,5485,2333,5525,2333,5535,231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26"/>
        </w:rPr>
        <w:t>ADI</w:t>
      </w:r>
      <w:r>
        <w:rPr>
          <w:rFonts w:ascii="Arial"/>
          <w:b/>
          <w:spacing w:val="-16"/>
          <w:sz w:val="26"/>
        </w:rPr>
        <w:t> </w:t>
      </w:r>
      <w:r>
        <w:rPr>
          <w:rFonts w:ascii="Arial"/>
          <w:b/>
          <w:sz w:val="26"/>
        </w:rPr>
        <w:t>SOYADI</w:t>
      </w:r>
      <w:r>
        <w:rPr>
          <w:rFonts w:ascii="Arial"/>
          <w:sz w:val="26"/>
        </w:rPr>
      </w:r>
    </w:p>
    <w:p>
      <w:pPr>
        <w:spacing w:before="0"/>
        <w:ind w:left="2819" w:right="364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(Helvetica</w:t>
      </w:r>
      <w:r>
        <w:rPr>
          <w:rFonts w:ascii="Arial" w:hAnsi="Arial"/>
          <w:i/>
          <w:sz w:val="24"/>
        </w:rPr>
        <w:t> yazı </w:t>
      </w:r>
      <w:r>
        <w:rPr>
          <w:rFonts w:ascii="Arial" w:hAnsi="Arial"/>
          <w:i/>
          <w:spacing w:val="-1"/>
          <w:sz w:val="24"/>
        </w:rPr>
        <w:t>stili,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Kalın,13 </w:t>
      </w:r>
      <w:r>
        <w:rPr>
          <w:rFonts w:ascii="Arial" w:hAnsi="Arial"/>
          <w:i/>
          <w:spacing w:val="-1"/>
          <w:sz w:val="24"/>
        </w:rPr>
        <w:t>punto)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i/>
          <w:sz w:val="28"/>
          <w:szCs w:val="28"/>
        </w:rPr>
      </w:pPr>
    </w:p>
    <w:p>
      <w:pPr>
        <w:pStyle w:val="BodyText"/>
        <w:spacing w:line="240" w:lineRule="auto"/>
        <w:ind w:left="650" w:right="1477"/>
        <w:jc w:val="center"/>
        <w:rPr>
          <w:rFonts w:ascii="Arial" w:hAnsi="Arial" w:cs="Arial" w:eastAsia="Arial"/>
        </w:rPr>
      </w:pPr>
      <w:r>
        <w:rPr>
          <w:rFonts w:ascii="Arial" w:hAnsi="Arial"/>
        </w:rPr>
        <w:t>7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satır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aralığı</w:t>
      </w:r>
    </w:p>
    <w:p>
      <w:pPr>
        <w:pStyle w:val="BodyText"/>
        <w:spacing w:line="240" w:lineRule="auto"/>
        <w:ind w:left="4004" w:right="0" w:hanging="7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(8. satıra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yer ve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tarih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bilgisi </w:t>
      </w:r>
      <w:r>
        <w:rPr>
          <w:rFonts w:ascii="Arial" w:hAnsi="Arial"/>
        </w:rPr>
        <w:t>yazılacak.)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40" w:lineRule="auto"/>
        <w:ind w:left="4004" w:right="4831" w:hanging="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</w:rPr>
        <w:t>GAZİANTEP </w:t>
      </w:r>
      <w:r>
        <w:rPr>
          <w:rFonts w:ascii="Arial" w:hAnsi="Arial"/>
          <w:spacing w:val="-1"/>
        </w:rPr>
        <w:t>EYLÜL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2021</w:t>
      </w:r>
      <w:r>
        <w:rPr>
          <w:rFonts w:ascii="Arial" w:hAnsi="Arial"/>
          <w:b w:val="0"/>
        </w:rPr>
      </w:r>
    </w:p>
    <w:p>
      <w:pPr>
        <w:spacing w:before="0"/>
        <w:ind w:left="650" w:right="147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spacing w:val="-1"/>
          <w:sz w:val="24"/>
        </w:rPr>
        <w:t>(Helvetica</w:t>
      </w:r>
      <w:r>
        <w:rPr>
          <w:rFonts w:ascii="Arial" w:hAnsi="Arial"/>
          <w:i/>
          <w:sz w:val="24"/>
        </w:rPr>
        <w:t> yazı </w:t>
      </w:r>
      <w:r>
        <w:rPr>
          <w:rFonts w:ascii="Arial" w:hAnsi="Arial"/>
          <w:i/>
          <w:spacing w:val="-1"/>
          <w:sz w:val="24"/>
        </w:rPr>
        <w:t>stili,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pacing w:val="-1"/>
          <w:sz w:val="24"/>
        </w:rPr>
        <w:t>Kalın,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12</w:t>
      </w:r>
      <w:r>
        <w:rPr>
          <w:rFonts w:ascii="Arial" w:hAnsi="Arial"/>
          <w:i/>
          <w:sz w:val="24"/>
        </w:rPr>
        <w:t> </w:t>
      </w:r>
      <w:r>
        <w:rPr>
          <w:rFonts w:ascii="Arial" w:hAnsi="Arial"/>
          <w:i/>
          <w:spacing w:val="-1"/>
          <w:sz w:val="24"/>
        </w:rPr>
        <w:t>punto)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13"/>
          <w:szCs w:val="13"/>
        </w:rPr>
      </w:pPr>
    </w:p>
    <w:p>
      <w:pPr>
        <w:spacing w:line="20" w:lineRule="atLeast"/>
        <w:ind w:left="58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83"/>
        <w:ind w:left="5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0" w:id="1"/>
      <w:bookmarkEnd w:id="1"/>
      <w:r>
        <w:rPr/>
      </w:r>
      <w:r>
        <w:rPr>
          <w:rFonts w:ascii="Times New Roman" w:hAnsi="Times New Roman"/>
          <w:position w:val="7"/>
          <w:sz w:val="13"/>
        </w:rPr>
        <w:t>1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z w:val="20"/>
        </w:rPr>
        <w:t>Dış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kapakta,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satır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aralıkları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tek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satır </w:t>
      </w:r>
      <w:r>
        <w:rPr>
          <w:rFonts w:ascii="Times New Roman" w:hAnsi="Times New Roman"/>
          <w:sz w:val="20"/>
        </w:rPr>
        <w:t>(önce</w:t>
      </w:r>
      <w:r>
        <w:rPr>
          <w:rFonts w:ascii="Times New Roman" w:hAnsi="Times New Roman"/>
          <w:sz w:val="20"/>
        </w:rPr>
        <w:t>-sonra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nk)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olacak.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50"/>
          <w:pgMar w:top="1360" w:bottom="280" w:left="168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5"/>
          <w:headerReference w:type="even" r:id="rId6"/>
          <w:pgSz w:w="11910" w:h="16850"/>
          <w:pgMar w:header="1449" w:footer="0" w:top="1680" w:bottom="280" w:left="1680" w:right="1300"/>
          <w:pgNumType w:start="1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3152" w:right="546" w:firstLine="1332"/>
        <w:jc w:val="left"/>
      </w:pPr>
      <w:r>
        <w:rPr>
          <w:rFonts w:ascii="Times New Roman" w:hAnsi="Times New Roman"/>
        </w:rPr>
        <w:t>T.C. </w:t>
      </w:r>
      <w:r>
        <w:rPr>
          <w:spacing w:val="-1"/>
        </w:rPr>
        <w:t>GAZİANTEP</w:t>
      </w:r>
      <w:r>
        <w:rPr/>
        <w:t>  </w:t>
      </w:r>
      <w:r>
        <w:rPr>
          <w:spacing w:val="-1"/>
        </w:rPr>
        <w:t>ÜNİVERSİTESİ</w:t>
      </w:r>
    </w:p>
    <w:p>
      <w:pPr>
        <w:pStyle w:val="BodyText"/>
        <w:spacing w:line="240" w:lineRule="auto"/>
        <w:ind w:left="2600" w:right="0"/>
        <w:jc w:val="center"/>
      </w:pPr>
      <w:r>
        <w:rPr>
          <w:spacing w:val="-1"/>
        </w:rPr>
        <w:t>EĞİTİM</w:t>
      </w:r>
      <w:r>
        <w:rPr/>
        <w:t>  </w:t>
      </w:r>
      <w:r>
        <w:rPr>
          <w:spacing w:val="-1"/>
        </w:rPr>
        <w:t>BİLİMLERİ</w:t>
      </w:r>
      <w:r>
        <w:rPr>
          <w:spacing w:val="59"/>
        </w:rPr>
        <w:t> </w:t>
      </w:r>
      <w:r>
        <w:rPr>
          <w:spacing w:val="-1"/>
        </w:rPr>
        <w:t>ENSTİTÜSÜ</w:t>
      </w:r>
    </w:p>
    <w:p>
      <w:pPr>
        <w:pStyle w:val="BodyText"/>
        <w:spacing w:line="240" w:lineRule="auto"/>
        <w:ind w:left="2604" w:right="0"/>
        <w:jc w:val="center"/>
      </w:pPr>
      <w:r>
        <w:rPr/>
        <w:t>……. </w:t>
      </w:r>
      <w:r>
        <w:rPr>
          <w:spacing w:val="-1"/>
        </w:rPr>
        <w:t>ANA</w:t>
      </w:r>
      <w:r>
        <w:rPr/>
        <w:t> </w:t>
      </w:r>
      <w:r>
        <w:rPr>
          <w:spacing w:val="-1"/>
        </w:rPr>
        <w:t>BİLİM</w:t>
      </w:r>
      <w:r>
        <w:rPr/>
        <w:t> DALI</w:t>
      </w:r>
    </w:p>
    <w:p>
      <w:pPr>
        <w:pStyle w:val="BodyText"/>
        <w:spacing w:line="240" w:lineRule="auto"/>
        <w:ind w:left="2603" w:right="0"/>
        <w:jc w:val="center"/>
        <w:rPr>
          <w:rFonts w:ascii="Times New Roman" w:hAnsi="Times New Roman" w:cs="Times New Roman" w:eastAsia="Times New Roman"/>
        </w:rPr>
      </w:pPr>
      <w:r>
        <w:rPr/>
        <w:t>………………………… </w:t>
      </w:r>
      <w:r>
        <w:rPr>
          <w:spacing w:val="-2"/>
        </w:rPr>
        <w:t>BİLİM</w:t>
      </w:r>
      <w:r>
        <w:rPr>
          <w:spacing w:val="2"/>
        </w:rPr>
        <w:t> </w:t>
      </w:r>
      <w:r>
        <w:rPr/>
        <w:t>DAL</w:t>
      </w:r>
      <w:r>
        <w:rPr>
          <w:rFonts w:ascii="Times New Roman" w:hAnsi="Times New Roman" w:cs="Times New Roman" w:eastAsia="Times New Roman"/>
        </w:rPr>
        <w:t>I</w:t>
      </w:r>
    </w:p>
    <w:p>
      <w:pPr>
        <w:pStyle w:val="BodyText"/>
        <w:spacing w:line="240" w:lineRule="auto" w:before="1"/>
        <w:ind w:left="2605" w:right="0"/>
        <w:jc w:val="center"/>
        <w:rPr>
          <w:rFonts w:ascii="Arial" w:hAnsi="Arial" w:cs="Arial" w:eastAsia="Arial"/>
        </w:rPr>
      </w:pPr>
      <w:r>
        <w:rPr/>
        <w:pict>
          <v:group style="position:absolute;margin-left:207.75pt;margin-top:1.335842pt;width:6pt;height:98.25pt;mso-position-horizontal-relative:page;mso-position-vertical-relative:paragraph;z-index:-32992" coordorigin="4155,27" coordsize="120,1965">
            <v:shape style="position:absolute;left:4155;top:27;width:120;height:1965" coordorigin="4155,27" coordsize="120,1965" path="m4205,1872l4155,1872,4215,1992,4265,1892,4205,1892,4205,1872xe" filled="true" fillcolor="#000000" stroked="false">
              <v:path arrowok="t"/>
              <v:fill type="solid"/>
            </v:shape>
            <v:shape style="position:absolute;left:4155;top:27;width:120;height:1965" coordorigin="4155,27" coordsize="120,1965" path="m4225,27l4205,27,4205,1892,4225,1892,4225,27xe" filled="true" fillcolor="#000000" stroked="false">
              <v:path arrowok="t"/>
              <v:fill type="solid"/>
            </v:shape>
            <v:shape style="position:absolute;left:4155;top:27;width:120;height:1965" coordorigin="4155,27" coordsize="120,1965" path="m4275,1872l4225,1872,4225,1892,4265,1892,4275,187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spacing w:val="-1"/>
        </w:rPr>
        <w:t>(Times</w:t>
      </w:r>
      <w:r>
        <w:rPr>
          <w:rFonts w:ascii="Arial" w:hAnsi="Arial"/>
        </w:rPr>
        <w:t> New </w:t>
      </w:r>
      <w:r>
        <w:rPr>
          <w:rFonts w:ascii="Arial" w:hAnsi="Arial"/>
          <w:spacing w:val="-1"/>
        </w:rPr>
        <w:t>Roman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yazı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stili,</w:t>
      </w:r>
      <w:r>
        <w:rPr>
          <w:rFonts w:ascii="Arial" w:hAnsi="Arial"/>
        </w:rPr>
        <w:t> 12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punto)</w: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left="2598" w:right="0"/>
        <w:jc w:val="center"/>
      </w:pPr>
      <w:r>
        <w:rPr/>
        <w:t>8 </w:t>
      </w:r>
      <w:r>
        <w:rPr>
          <w:spacing w:val="-1"/>
        </w:rPr>
        <w:t>satır</w:t>
      </w:r>
      <w:r>
        <w:rPr/>
        <w:t> </w:t>
      </w:r>
      <w:r>
        <w:rPr>
          <w:spacing w:val="-1"/>
        </w:rPr>
        <w:t>aralığı</w:t>
      </w:r>
    </w:p>
    <w:p>
      <w:pPr>
        <w:pStyle w:val="BodyText"/>
        <w:spacing w:line="240" w:lineRule="auto"/>
        <w:ind w:left="2602" w:right="0"/>
        <w:jc w:val="center"/>
      </w:pPr>
      <w:r>
        <w:rPr/>
        <w:t>(8. </w:t>
      </w:r>
      <w:r>
        <w:rPr>
          <w:spacing w:val="-1"/>
        </w:rPr>
        <w:t>satıra</w:t>
      </w:r>
      <w:r>
        <w:rPr>
          <w:spacing w:val="-2"/>
        </w:rPr>
        <w:t> </w:t>
      </w:r>
      <w:r>
        <w:rPr>
          <w:spacing w:val="-1"/>
        </w:rPr>
        <w:t>tezin</w:t>
      </w:r>
      <w:r>
        <w:rPr>
          <w:spacing w:val="2"/>
        </w:rPr>
        <w:t> </w:t>
      </w:r>
      <w:r>
        <w:rPr>
          <w:spacing w:val="-1"/>
        </w:rPr>
        <w:t>adı</w:t>
      </w:r>
      <w:r>
        <w:rPr/>
        <w:t> </w:t>
      </w:r>
      <w:r>
        <w:rPr>
          <w:spacing w:val="-1"/>
        </w:rPr>
        <w:t>yazılacak.)</w:t>
      </w:r>
    </w:p>
    <w:p>
      <w:pPr>
        <w:pStyle w:val="Heading5"/>
        <w:spacing w:line="240" w:lineRule="auto" w:before="79"/>
        <w:ind w:left="53" w:right="0"/>
        <w:jc w:val="left"/>
        <w:rPr>
          <w:rFonts w:ascii="Times New Roman" w:hAnsi="Times New Roman" w:cs="Times New Roman" w:eastAsia="Times New Roman"/>
          <w:b w:val="0"/>
          <w:bCs w:val="0"/>
          <w:sz w:val="16"/>
          <w:szCs w:val="16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EK 2</w:t>
      </w:r>
      <w:r>
        <w:rPr/>
        <w:t>. İÇ </w:t>
      </w:r>
      <w:r>
        <w:rPr>
          <w:spacing w:val="-1"/>
        </w:rPr>
        <w:t>KAPAK</w:t>
      </w:r>
      <w:hyperlink w:history="true" w:anchor="_bookmark1">
        <w:r>
          <w:rPr>
            <w:rFonts w:ascii="Times New Roman" w:hAnsi="Times New Roman"/>
            <w:spacing w:val="-1"/>
            <w:position w:val="8"/>
            <w:sz w:val="16"/>
          </w:rPr>
          <w:t>2</w:t>
        </w:r>
        <w:r>
          <w:rPr>
            <w:rFonts w:ascii="Times New Roman" w:hAnsi="Times New Roman"/>
            <w:b w:val="0"/>
            <w:sz w:val="16"/>
          </w:rPr>
        </w:r>
      </w:hyperlink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910" w:h="16850"/>
          <w:pgMar w:top="1360" w:bottom="280" w:left="1680" w:right="1300"/>
          <w:cols w:num="2" w:equalWidth="0">
            <w:col w:w="6794" w:space="40"/>
            <w:col w:w="209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58"/>
        <w:ind w:left="1018" w:right="548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15"/>
          <w:sz w:val="32"/>
        </w:rPr>
        <w:t> </w:t>
      </w:r>
      <w:r>
        <w:rPr>
          <w:rFonts w:ascii="Times New Roman" w:hAnsi="Times New Roman"/>
          <w:b/>
          <w:sz w:val="32"/>
        </w:rPr>
        <w:t>BAŞLIĞI</w:t>
      </w:r>
      <w:r>
        <w:rPr>
          <w:rFonts w:ascii="Times New Roman" w:hAnsi="Times New Roman"/>
          <w:b/>
          <w:spacing w:val="-13"/>
          <w:sz w:val="32"/>
        </w:rPr>
        <w:t> </w:t>
      </w: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15"/>
          <w:sz w:val="32"/>
        </w:rPr>
        <w:t> </w:t>
      </w:r>
      <w:r>
        <w:rPr>
          <w:rFonts w:ascii="Times New Roman" w:hAnsi="Times New Roman"/>
          <w:b/>
          <w:sz w:val="32"/>
        </w:rPr>
        <w:t>BAŞLIĞI</w:t>
      </w:r>
      <w:r>
        <w:rPr>
          <w:rFonts w:ascii="Times New Roman" w:hAnsi="Times New Roman"/>
          <w:b/>
          <w:spacing w:val="-14"/>
          <w:sz w:val="32"/>
        </w:rPr>
        <w:t> </w:t>
      </w: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15"/>
          <w:sz w:val="32"/>
        </w:rPr>
        <w:t> </w:t>
      </w:r>
      <w:r>
        <w:rPr>
          <w:rFonts w:ascii="Times New Roman" w:hAnsi="Times New Roman"/>
          <w:b/>
          <w:sz w:val="32"/>
        </w:rPr>
        <w:t>BAŞLIĞI</w:t>
      </w:r>
      <w:r>
        <w:rPr>
          <w:rFonts w:ascii="Times New Roman" w:hAnsi="Times New Roman"/>
          <w:b/>
          <w:spacing w:val="25"/>
          <w:w w:val="99"/>
          <w:sz w:val="32"/>
        </w:rPr>
        <w:t> </w:t>
      </w: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25"/>
          <w:sz w:val="32"/>
        </w:rPr>
        <w:t> </w:t>
      </w:r>
      <w:r>
        <w:rPr>
          <w:rFonts w:ascii="Times New Roman" w:hAnsi="Times New Roman"/>
          <w:b/>
          <w:spacing w:val="-1"/>
          <w:sz w:val="32"/>
        </w:rPr>
        <w:t>BAŞLIĞI</w:t>
      </w:r>
      <w:r>
        <w:rPr>
          <w:rFonts w:ascii="Times New Roman" w:hAnsi="Times New Roman"/>
          <w:sz w:val="32"/>
        </w:rPr>
      </w:r>
    </w:p>
    <w:p>
      <w:pPr>
        <w:pStyle w:val="BodyText"/>
        <w:spacing w:line="275" w:lineRule="exact"/>
        <w:ind w:left="590" w:right="118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11.5pt;margin-top:1.129080pt;width:6pt;height:98.25pt;mso-position-horizontal-relative:page;mso-position-vertical-relative:paragraph;z-index:-32968" coordorigin="4230,23" coordsize="120,1965">
            <v:shape style="position:absolute;left:4230;top:23;width:120;height:1965" coordorigin="4230,23" coordsize="120,1965" path="m4280,1868l4230,1868,4290,1988,4340,1888,4280,1888,4280,1868xe" filled="true" fillcolor="#000000" stroked="false">
              <v:path arrowok="t"/>
              <v:fill type="solid"/>
            </v:shape>
            <v:shape style="position:absolute;left:4230;top:23;width:120;height:1965" coordorigin="4230,23" coordsize="120,1965" path="m4300,23l4280,23,4280,1888,4300,1888,4300,23xe" filled="true" fillcolor="#000000" stroked="false">
              <v:path arrowok="t"/>
              <v:fill type="solid"/>
            </v:shape>
            <v:shape style="position:absolute;left:4230;top:23;width:120;height:1965" coordorigin="4230,23" coordsize="120,1965" path="m4350,1868l4300,1868,4300,1888,4340,1888,4350,186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(Times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Roman</w:t>
      </w:r>
      <w:r>
        <w:rPr/>
        <w:t> yazı</w:t>
      </w:r>
      <w:r>
        <w:rPr>
          <w:spacing w:val="2"/>
        </w:rPr>
        <w:t> </w:t>
      </w:r>
      <w:r>
        <w:rPr/>
        <w:t>stili,</w:t>
      </w:r>
      <w:r>
        <w:rPr>
          <w:spacing w:val="1"/>
        </w:rPr>
        <w:t> </w:t>
      </w:r>
      <w:r>
        <w:rPr>
          <w:spacing w:val="-1"/>
        </w:rPr>
        <w:t>Kalın,</w:t>
      </w:r>
      <w:r>
        <w:rPr/>
        <w:t> </w:t>
      </w:r>
      <w:r>
        <w:rPr>
          <w:rFonts w:ascii="Times New Roman" w:hAnsi="Times New Roman"/>
        </w:rPr>
        <w:t>16 punto)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583" w:right="118"/>
        <w:jc w:val="center"/>
      </w:pPr>
      <w:r>
        <w:rPr/>
        <w:t>8 </w:t>
      </w:r>
      <w:r>
        <w:rPr>
          <w:spacing w:val="-1"/>
        </w:rPr>
        <w:t>satır</w:t>
      </w:r>
      <w:r>
        <w:rPr/>
        <w:t> </w:t>
      </w:r>
      <w:r>
        <w:rPr>
          <w:spacing w:val="-1"/>
        </w:rPr>
        <w:t>aralığı</w:t>
      </w:r>
    </w:p>
    <w:p>
      <w:pPr>
        <w:pStyle w:val="BodyText"/>
        <w:spacing w:line="240" w:lineRule="auto"/>
        <w:ind w:left="583" w:right="118"/>
        <w:jc w:val="center"/>
      </w:pPr>
      <w:r>
        <w:rPr/>
        <w:t>(8. </w:t>
      </w:r>
      <w:r>
        <w:rPr>
          <w:spacing w:val="-1"/>
        </w:rPr>
        <w:t>satıra</w:t>
      </w:r>
      <w:r>
        <w:rPr>
          <w:spacing w:val="-2"/>
        </w:rPr>
        <w:t> </w:t>
      </w:r>
      <w:r>
        <w:rPr>
          <w:spacing w:val="-1"/>
        </w:rPr>
        <w:t>tezin</w:t>
      </w:r>
      <w:r>
        <w:rPr/>
        <w:t> lisansüstü</w:t>
      </w:r>
      <w:r>
        <w:rPr>
          <w:spacing w:val="2"/>
        </w:rPr>
        <w:t> </w:t>
      </w:r>
      <w:r>
        <w:rPr>
          <w:spacing w:val="-1"/>
        </w:rPr>
        <w:t>düzeyi</w:t>
      </w:r>
      <w:r>
        <w:rPr/>
        <w:t> </w:t>
      </w:r>
      <w:r>
        <w:rPr>
          <w:spacing w:val="-1"/>
        </w:rPr>
        <w:t>yazılacak.)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98" w:lineRule="exact"/>
        <w:ind w:left="583" w:right="11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211.5pt;margin-top:14.576712pt;width:6pt;height:98.25pt;mso-position-horizontal-relative:page;mso-position-vertical-relative:paragraph;z-index:-32944" coordorigin="4230,292" coordsize="120,1965">
            <v:shape style="position:absolute;left:4230;top:292;width:120;height:1965" coordorigin="4230,292" coordsize="120,1965" path="m4280,2137l4230,2137,4290,2257,4340,2157,4280,2157,4280,2137xe" filled="true" fillcolor="#000000" stroked="false">
              <v:path arrowok="t"/>
              <v:fill type="solid"/>
            </v:shape>
            <v:shape style="position:absolute;left:4230;top:292;width:120;height:1965" coordorigin="4230,292" coordsize="120,1965" path="m4300,292l4280,292,4280,2157,4300,2157,4300,292xe" filled="true" fillcolor="#000000" stroked="false">
              <v:path arrowok="t"/>
              <v:fill type="solid"/>
            </v:shape>
            <v:shape style="position:absolute;left:4230;top:292;width:120;height:1965" coordorigin="4230,292" coordsize="120,1965" path="m4350,2137l4300,2137,4300,2157,4340,2157,4350,213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</w:rPr>
        <w:t>YÜKSEK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LİSANS/DOKTORA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TEZİ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5" w:lineRule="exact"/>
        <w:ind w:left="590" w:right="118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(Times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Roman</w:t>
      </w:r>
      <w:r>
        <w:rPr/>
        <w:t> yazı</w:t>
      </w:r>
      <w:r>
        <w:rPr>
          <w:spacing w:val="2"/>
        </w:rPr>
        <w:t> </w:t>
      </w:r>
      <w:r>
        <w:rPr/>
        <w:t>stili,</w:t>
      </w:r>
      <w:r>
        <w:rPr>
          <w:spacing w:val="1"/>
        </w:rPr>
        <w:t> </w:t>
      </w:r>
      <w:r>
        <w:rPr>
          <w:spacing w:val="-1"/>
        </w:rPr>
        <w:t>Kalın,</w:t>
      </w:r>
      <w:r>
        <w:rPr/>
        <w:t> </w:t>
      </w:r>
      <w:r>
        <w:rPr>
          <w:rFonts w:ascii="Times New Roman" w:hAnsi="Times New Roman"/>
        </w:rPr>
        <w:t>13 punto)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83" w:right="118"/>
        <w:jc w:val="center"/>
      </w:pPr>
      <w:r>
        <w:rPr/>
        <w:t>8 </w:t>
      </w:r>
      <w:r>
        <w:rPr>
          <w:spacing w:val="-1"/>
        </w:rPr>
        <w:t>satır</w:t>
      </w:r>
      <w:r>
        <w:rPr/>
        <w:t> </w:t>
      </w:r>
      <w:r>
        <w:rPr>
          <w:spacing w:val="-1"/>
        </w:rPr>
        <w:t>aralığı</w:t>
      </w:r>
    </w:p>
    <w:p>
      <w:pPr>
        <w:pStyle w:val="BodyText"/>
        <w:spacing w:line="240" w:lineRule="auto"/>
        <w:ind w:left="591" w:right="2"/>
        <w:jc w:val="center"/>
      </w:pPr>
      <w:r>
        <w:rPr/>
        <w:t>(8. </w:t>
      </w:r>
      <w:r>
        <w:rPr>
          <w:spacing w:val="-1"/>
        </w:rPr>
        <w:t>satıra</w:t>
      </w:r>
      <w:r>
        <w:rPr>
          <w:spacing w:val="-2"/>
        </w:rPr>
        <w:t> </w:t>
      </w:r>
      <w:r>
        <w:rPr/>
        <w:t>tez</w:t>
      </w:r>
      <w:r>
        <w:rPr>
          <w:spacing w:val="-2"/>
        </w:rPr>
        <w:t> </w:t>
      </w:r>
      <w:r>
        <w:rPr/>
        <w:t>yazarının adı</w:t>
      </w:r>
      <w:r>
        <w:rPr>
          <w:rFonts w:ascii="Times New Roman" w:hAnsi="Times New Roman"/>
        </w:rPr>
        <w:t>-</w:t>
      </w:r>
      <w:r>
        <w:rPr/>
        <w:t>soyadı </w:t>
      </w:r>
      <w:r>
        <w:rPr>
          <w:spacing w:val="-1"/>
        </w:rPr>
        <w:t>yazılacak.)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98" w:lineRule="exact"/>
        <w:ind w:left="586" w:right="1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ADI</w:t>
      </w:r>
      <w:r>
        <w:rPr>
          <w:rFonts w:ascii="Times New Roman"/>
          <w:spacing w:val="-16"/>
        </w:rPr>
        <w:t> </w:t>
      </w:r>
      <w:r>
        <w:rPr>
          <w:rFonts w:ascii="Times New Roman"/>
        </w:rPr>
        <w:t>SOYADI</w:t>
      </w:r>
      <w:r>
        <w:rPr>
          <w:rFonts w:ascii="Times New Roman"/>
        </w:rPr>
      </w:r>
    </w:p>
    <w:p>
      <w:pPr>
        <w:pStyle w:val="BodyText"/>
        <w:spacing w:line="275" w:lineRule="exact"/>
        <w:ind w:right="118"/>
        <w:jc w:val="center"/>
      </w:pPr>
      <w:r>
        <w:rPr/>
        <w:pict>
          <v:group style="position:absolute;margin-left:211.5pt;margin-top:5.045553pt;width:6pt;height:73.5pt;mso-position-horizontal-relative:page;mso-position-vertical-relative:paragraph;z-index:-32920" coordorigin="4230,101" coordsize="120,1470">
            <v:shape style="position:absolute;left:4230;top:101;width:120;height:1470" coordorigin="4230,101" coordsize="120,1470" path="m4280,1451l4230,1451,4290,1571,4340,1471,4280,1471,4280,1451xe" filled="true" fillcolor="#000000" stroked="false">
              <v:path arrowok="t"/>
              <v:fill type="solid"/>
            </v:shape>
            <v:shape style="position:absolute;left:4230;top:101;width:120;height:1470" coordorigin="4230,101" coordsize="120,1470" path="m4300,101l4280,101,4280,1471,4300,1471,4300,101xe" filled="true" fillcolor="#000000" stroked="false">
              <v:path arrowok="t"/>
              <v:fill type="solid"/>
            </v:shape>
            <v:shape style="position:absolute;left:4230;top:101;width:120;height:1470" coordorigin="4230,101" coordsize="120,1470" path="m4350,1451l4300,1451,4300,1471,4340,1471,4350,145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(Times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Roman</w:t>
      </w:r>
      <w:r>
        <w:rPr/>
        <w:t> yazı</w:t>
      </w:r>
      <w:r>
        <w:rPr>
          <w:spacing w:val="2"/>
        </w:rPr>
        <w:t> </w:t>
      </w:r>
      <w:r>
        <w:rPr/>
        <w:t>stili, 12 punto)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583" w:right="118"/>
        <w:jc w:val="center"/>
      </w:pPr>
      <w:r>
        <w:rPr/>
        <w:t>6 </w:t>
      </w:r>
      <w:r>
        <w:rPr>
          <w:spacing w:val="-1"/>
        </w:rPr>
        <w:t>satır</w:t>
      </w:r>
      <w:r>
        <w:rPr/>
        <w:t> </w:t>
      </w:r>
      <w:r>
        <w:rPr>
          <w:spacing w:val="-1"/>
        </w:rPr>
        <w:t>aralığı</w:t>
      </w:r>
    </w:p>
    <w:p>
      <w:pPr>
        <w:pStyle w:val="BodyText"/>
        <w:spacing w:line="240" w:lineRule="auto"/>
        <w:ind w:left="591" w:right="6"/>
        <w:jc w:val="center"/>
      </w:pPr>
      <w:r>
        <w:rPr/>
        <w:t>(6. </w:t>
      </w:r>
      <w:r>
        <w:rPr>
          <w:spacing w:val="-1"/>
        </w:rPr>
        <w:t>satıra</w:t>
      </w:r>
      <w:r>
        <w:rPr>
          <w:spacing w:val="-2"/>
        </w:rPr>
        <w:t> </w:t>
      </w:r>
      <w:r>
        <w:rPr/>
        <w:t>tez</w:t>
      </w:r>
      <w:r>
        <w:rPr>
          <w:spacing w:val="-2"/>
        </w:rPr>
        <w:t> </w:t>
      </w:r>
      <w:r>
        <w:rPr/>
        <w:t>danışmanının bilgisi </w:t>
      </w:r>
      <w:r>
        <w:rPr>
          <w:spacing w:val="-1"/>
        </w:rPr>
        <w:t>yazılacak.)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89" w:right="118"/>
        <w:jc w:val="center"/>
      </w:pPr>
      <w:r>
        <w:rPr>
          <w:spacing w:val="-1"/>
        </w:rPr>
        <w:t>Tez Danışmanı:</w:t>
      </w:r>
      <w:r>
        <w:rPr/>
        <w:t> Unvanı Adı SOYADI</w:t>
      </w:r>
    </w:p>
    <w:p>
      <w:pPr>
        <w:pStyle w:val="BodyText"/>
        <w:spacing w:line="240" w:lineRule="auto"/>
        <w:ind w:left="2184" w:right="1717"/>
        <w:jc w:val="center"/>
      </w:pPr>
      <w:r>
        <w:rPr/>
        <w:pict>
          <v:group style="position:absolute;margin-left:189.75pt;margin-top:1.463125pt;width:6pt;height:73.5pt;mso-position-horizontal-relative:page;mso-position-vertical-relative:paragraph;z-index:-32896" coordorigin="3795,29" coordsize="120,1470">
            <v:shape style="position:absolute;left:3795;top:29;width:120;height:1470" coordorigin="3795,29" coordsize="120,1470" path="m3845,1379l3795,1379,3855,1499,3905,1399,3845,1399,3845,1379xe" filled="true" fillcolor="#000000" stroked="false">
              <v:path arrowok="t"/>
              <v:fill type="solid"/>
            </v:shape>
            <v:shape style="position:absolute;left:3795;top:29;width:120;height:1470" coordorigin="3795,29" coordsize="120,1470" path="m3865,29l3845,29,3845,1399,3865,1399,3865,29xe" filled="true" fillcolor="#000000" stroked="false">
              <v:path arrowok="t"/>
              <v:fill type="solid"/>
            </v:shape>
            <v:shape style="position:absolute;left:3795;top:29;width:120;height:1470" coordorigin="3795,29" coordsize="120,1470" path="m3915,1379l3865,1379,3865,1399,3905,1399,3915,137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İkinci</w:t>
      </w:r>
      <w:r>
        <w:rPr/>
        <w:t> Tez</w:t>
      </w:r>
      <w:r>
        <w:rPr>
          <w:spacing w:val="-1"/>
        </w:rPr>
        <w:t> Danışmanı:</w:t>
      </w:r>
      <w:r>
        <w:rPr/>
        <w:t> </w:t>
      </w:r>
      <w:r>
        <w:rPr>
          <w:spacing w:val="-1"/>
        </w:rPr>
        <w:t>Unvanı</w:t>
      </w:r>
      <w:r>
        <w:rPr/>
        <w:t> Adı SOYADI</w:t>
      </w:r>
      <w:r>
        <w:rPr>
          <w:spacing w:val="-4"/>
        </w:rPr>
        <w:t> </w:t>
      </w:r>
      <w:r>
        <w:rPr/>
        <w:t>(varsa)</w:t>
      </w:r>
      <w:r>
        <w:rPr>
          <w:spacing w:val="33"/>
        </w:rPr>
        <w:t> </w:t>
      </w:r>
      <w:r>
        <w:rPr>
          <w:spacing w:val="-1"/>
        </w:rPr>
        <w:t>(Times</w:t>
      </w:r>
      <w:r>
        <w:rPr/>
        <w:t>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Roman</w:t>
      </w:r>
      <w:r>
        <w:rPr/>
        <w:t> yazı</w:t>
      </w:r>
      <w:r>
        <w:rPr>
          <w:spacing w:val="2"/>
        </w:rPr>
        <w:t> </w:t>
      </w:r>
      <w:r>
        <w:rPr/>
        <w:t>stili, 12 punto)</w:t>
      </w:r>
    </w:p>
    <w:p>
      <w:pPr>
        <w:pStyle w:val="BodyText"/>
        <w:spacing w:line="240" w:lineRule="auto"/>
        <w:ind w:left="583" w:right="118"/>
        <w:jc w:val="center"/>
      </w:pPr>
      <w:r>
        <w:rPr/>
        <w:t>6 </w:t>
      </w:r>
      <w:r>
        <w:rPr>
          <w:spacing w:val="-1"/>
        </w:rPr>
        <w:t>satır</w:t>
      </w:r>
      <w:r>
        <w:rPr/>
        <w:t> </w:t>
      </w:r>
      <w:r>
        <w:rPr>
          <w:spacing w:val="-1"/>
        </w:rPr>
        <w:t>aralığı</w:t>
      </w:r>
    </w:p>
    <w:p>
      <w:pPr>
        <w:pStyle w:val="BodyText"/>
        <w:spacing w:line="240" w:lineRule="auto"/>
        <w:ind w:left="590" w:right="118"/>
        <w:jc w:val="center"/>
      </w:pPr>
      <w:r>
        <w:rPr/>
        <w:t>(6. </w:t>
      </w:r>
      <w:r>
        <w:rPr>
          <w:spacing w:val="-1"/>
        </w:rPr>
        <w:t>satıra</w:t>
      </w:r>
      <w:r>
        <w:rPr>
          <w:spacing w:val="-2"/>
        </w:rPr>
        <w:t> </w:t>
      </w:r>
      <w:r>
        <w:rPr/>
        <w:t>yer ve</w:t>
      </w:r>
      <w:r>
        <w:rPr>
          <w:spacing w:val="-2"/>
        </w:rPr>
        <w:t> </w:t>
      </w:r>
      <w:r>
        <w:rPr>
          <w:spacing w:val="-1"/>
        </w:rPr>
        <w:t>tarih</w:t>
      </w:r>
      <w:r>
        <w:rPr/>
        <w:t> bilgisi</w:t>
      </w:r>
      <w:r>
        <w:rPr>
          <w:spacing w:val="2"/>
        </w:rPr>
        <w:t> </w:t>
      </w:r>
      <w:r>
        <w:rPr/>
        <w:t>Times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Roman</w:t>
      </w:r>
      <w:r>
        <w:rPr/>
        <w:t> yazı s</w:t>
      </w:r>
      <w:r>
        <w:rPr>
          <w:rFonts w:ascii="Times New Roman" w:hAnsi="Times New Roman"/>
        </w:rPr>
        <w:t>tili, 12 punto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yazılacak.)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025" w:right="3555"/>
        <w:jc w:val="center"/>
      </w:pPr>
      <w:r>
        <w:rPr>
          <w:spacing w:val="-1"/>
        </w:rPr>
        <w:t>GAZİANTEP</w:t>
      </w:r>
      <w:r>
        <w:rPr>
          <w:spacing w:val="24"/>
        </w:rPr>
        <w:t> </w:t>
      </w:r>
      <w:r>
        <w:rPr>
          <w:spacing w:val="-1"/>
        </w:rPr>
        <w:t>EYLÜL</w:t>
      </w:r>
      <w:r>
        <w:rPr/>
        <w:t> 2021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5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588" w:right="33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1" w:id="2"/>
      <w:bookmarkEnd w:id="2"/>
      <w:r>
        <w:rPr/>
      </w:r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pacing w:val="13"/>
          <w:position w:val="7"/>
          <w:sz w:val="13"/>
        </w:rPr>
        <w:t> </w:t>
      </w:r>
      <w:r>
        <w:rPr>
          <w:rFonts w:ascii="Times New Roman" w:hAnsi="Times New Roman"/>
          <w:sz w:val="20"/>
        </w:rPr>
        <w:t>İç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kapakta,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dış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kapakta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olduğu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gibi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satır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aralıkları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tek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satır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(önce</w:t>
      </w:r>
      <w:r>
        <w:rPr>
          <w:rFonts w:ascii="Times New Roman" w:hAnsi="Times New Roman"/>
          <w:sz w:val="20"/>
        </w:rPr>
        <w:t>-sonra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nk)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olacak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Tez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yazarının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z w:val="20"/>
        </w:rPr>
        <w:t>adı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soyadı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ile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danışmanının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unvanı,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adı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ve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soyadı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yazılacaktır.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50"/>
          <w:pgMar w:top="1360" w:bottom="280" w:left="168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50"/>
          <w:pgMar w:header="1449" w:footer="0" w:top="1680" w:bottom="280" w:left="168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06"/>
        <w:ind w:left="58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Öğrencinin</w:t>
      </w:r>
      <w:r>
        <w:rPr>
          <w:spacing w:val="1"/>
        </w:rPr>
        <w:t> </w:t>
      </w:r>
      <w:r>
        <w:rPr/>
        <w:t>Adı ve</w:t>
      </w:r>
      <w:r>
        <w:rPr>
          <w:spacing w:val="-1"/>
        </w:rPr>
        <w:t> Soyadı</w:t>
      </w:r>
      <w:r>
        <w:rPr>
          <w:spacing w:val="2"/>
        </w:rPr>
        <w:t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b w:val="0"/>
        </w:rPr>
      </w:r>
    </w:p>
    <w:p>
      <w:pPr>
        <w:spacing w:line="359" w:lineRule="auto" w:before="69"/>
        <w:ind w:left="199" w:right="176" w:firstLine="222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EK 3. TEZ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ONAY</w:t>
      </w:r>
      <w:r>
        <w:rPr>
          <w:rFonts w:ascii="Times New Roman"/>
          <w:b/>
          <w:spacing w:val="-1"/>
          <w:sz w:val="24"/>
        </w:rPr>
        <w:t> SAYFASI</w:t>
      </w:r>
      <w:r>
        <w:rPr>
          <w:rFonts w:ascii="Times New Roman"/>
          <w:b/>
          <w:spacing w:val="25"/>
          <w:sz w:val="24"/>
        </w:rPr>
        <w:t> </w:t>
      </w:r>
      <w:r>
        <w:rPr>
          <w:rFonts w:ascii="Times New Roman"/>
          <w:b/>
          <w:sz w:val="24"/>
        </w:rPr>
        <w:t>TEZ ONAY</w:t>
      </w:r>
      <w:r>
        <w:rPr>
          <w:rFonts w:ascii="Times New Roman"/>
          <w:b/>
          <w:spacing w:val="-1"/>
          <w:sz w:val="24"/>
        </w:rPr>
        <w:t> SAYFASI</w:t>
      </w:r>
      <w:r>
        <w:rPr>
          <w:rFonts w:ascii="Times New Roman"/>
          <w:sz w:val="24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50"/>
          <w:pgMar w:top="1360" w:bottom="280" w:left="1680" w:right="1240"/>
          <w:cols w:num="2" w:equalWidth="0">
            <w:col w:w="3365" w:space="40"/>
            <w:col w:w="5585"/>
          </w:cols>
        </w:sectPr>
      </w:pPr>
    </w:p>
    <w:p>
      <w:pPr>
        <w:tabs>
          <w:tab w:pos="1605" w:val="left" w:leader="none"/>
        </w:tabs>
        <w:spacing w:line="359" w:lineRule="auto" w:before="139"/>
        <w:ind w:left="588" w:right="470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Üniversite</w:t>
      </w:r>
      <w:r>
        <w:rPr>
          <w:rFonts w:ascii="Times New Roman" w:hAnsi="Times New Roman"/>
          <w:b/>
          <w:sz w:val="24"/>
        </w:rPr>
        <w:t>  </w:t>
      </w:r>
      <w:r>
        <w:rPr>
          <w:rFonts w:ascii="Times New Roman" w:hAnsi="Times New Roman"/>
          <w:b/>
          <w:spacing w:val="11"/>
          <w:sz w:val="24"/>
        </w:rPr>
        <w:t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Gaziantep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Üniversitesi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b/>
          <w:sz w:val="24"/>
        </w:rPr>
        <w:t>Enstitü</w:t>
        <w:tab/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z w:val="24"/>
        </w:rPr>
        <w:t>Eğitim </w:t>
      </w:r>
      <w:r>
        <w:rPr>
          <w:rFonts w:ascii="Times New Roman" w:hAnsi="Times New Roman"/>
          <w:spacing w:val="-1"/>
          <w:sz w:val="24"/>
        </w:rPr>
        <w:t>Bilimleri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Enstitüsü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b/>
          <w:sz w:val="24"/>
        </w:rPr>
        <w:t>Ana </w:t>
      </w:r>
      <w:r>
        <w:rPr>
          <w:rFonts w:ascii="Times New Roman" w:hAnsi="Times New Roman"/>
          <w:b/>
          <w:spacing w:val="-1"/>
          <w:sz w:val="24"/>
        </w:rPr>
        <w:t>B</w:t>
      </w:r>
      <w:r>
        <w:rPr>
          <w:rFonts w:ascii="Times New Roman" w:hAnsi="Times New Roman"/>
          <w:b/>
          <w:spacing w:val="-1"/>
          <w:sz w:val="24"/>
        </w:rPr>
        <w:t>ilim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Dalı ve </w:t>
      </w:r>
      <w:r>
        <w:rPr>
          <w:rFonts w:ascii="Times New Roman" w:hAnsi="Times New Roman"/>
          <w:b/>
          <w:spacing w:val="-1"/>
          <w:sz w:val="24"/>
        </w:rPr>
        <w:t>Bilim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Dalı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Tezin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Başlığı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spacing w:before="7"/>
        <w:ind w:left="5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Tezin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Savunma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Tarihi</w:t>
      </w:r>
      <w:r>
        <w:rPr>
          <w:rFonts w:ascii="Times New Roman" w:hAnsi="Times New Roman" w:cs="Times New Roman" w:eastAsia="Times New Roman"/>
          <w:b/>
          <w:bCs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…../.…./…..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/>
        </w:rPr>
        <w:t>Bu </w:t>
      </w:r>
      <w:r>
        <w:rPr>
          <w:rFonts w:ascii="Times New Roman" w:hAnsi="Times New Roman"/>
          <w:spacing w:val="-1"/>
        </w:rPr>
        <w:t>tezin</w:t>
      </w:r>
      <w:r>
        <w:rPr>
          <w:rFonts w:ascii="Times New Roman" w:hAnsi="Times New Roman"/>
        </w:rPr>
        <w:t> </w:t>
      </w:r>
      <w:r>
        <w:rPr>
          <w:spacing w:val="-1"/>
        </w:rPr>
        <w:t>yüksek</w:t>
      </w:r>
      <w:r>
        <w:rPr/>
        <w:t> </w:t>
      </w:r>
      <w:r>
        <w:rPr>
          <w:spacing w:val="-1"/>
        </w:rPr>
        <w:t>lisans/</w:t>
      </w:r>
      <w:r>
        <w:rPr/>
        <w:t> doktora</w:t>
      </w:r>
      <w:r>
        <w:rPr>
          <w:spacing w:val="-1"/>
        </w:rPr>
        <w:t> tezi</w:t>
      </w:r>
      <w:r>
        <w:rPr/>
        <w:t> </w:t>
      </w:r>
      <w:r>
        <w:rPr>
          <w:spacing w:val="-1"/>
        </w:rPr>
        <w:t>olarak</w:t>
      </w:r>
      <w:r>
        <w:rPr/>
        <w:t> </w:t>
      </w:r>
      <w:r>
        <w:rPr>
          <w:spacing w:val="-1"/>
        </w:rPr>
        <w:t>gerekli</w:t>
      </w:r>
      <w:r>
        <w:rPr/>
        <w:t> </w:t>
      </w:r>
      <w:r>
        <w:rPr>
          <w:spacing w:val="-1"/>
        </w:rPr>
        <w:t>şartları</w:t>
      </w:r>
      <w:r>
        <w:rPr/>
        <w:t> </w:t>
      </w:r>
      <w:r>
        <w:rPr>
          <w:spacing w:val="-1"/>
        </w:rPr>
        <w:t>sağladığını</w:t>
      </w:r>
      <w:r>
        <w:rPr/>
        <w:t> onaylarım.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6728" w:right="175" w:hanging="521"/>
        <w:jc w:val="right"/>
      </w:pPr>
      <w:r>
        <w:rPr>
          <w:spacing w:val="-1"/>
        </w:rPr>
        <w:t>(Unvanı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/>
        <w:t>Adı ve</w:t>
      </w:r>
      <w:r>
        <w:rPr>
          <w:spacing w:val="-1"/>
        </w:rPr>
        <w:t> </w:t>
      </w:r>
      <w:r>
        <w:rPr/>
        <w:t>SOYADI)</w:t>
      </w:r>
      <w:r>
        <w:rPr>
          <w:spacing w:val="26"/>
        </w:rPr>
        <w:t> </w:t>
      </w:r>
      <w:r>
        <w:rPr/>
        <w:t>Enstitü ABD </w:t>
      </w:r>
      <w:r>
        <w:rPr>
          <w:spacing w:val="-1"/>
        </w:rPr>
        <w:t>Başkanı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/>
        <w:t>Bu</w:t>
      </w:r>
      <w:r>
        <w:rPr>
          <w:spacing w:val="40"/>
        </w:rPr>
        <w:t> </w:t>
      </w:r>
      <w:r>
        <w:rPr/>
        <w:t>tez</w:t>
      </w:r>
      <w:r>
        <w:rPr>
          <w:spacing w:val="39"/>
        </w:rPr>
        <w:t> </w:t>
      </w:r>
      <w:r>
        <w:rPr/>
        <w:t>tarafımca</w:t>
      </w:r>
      <w:r>
        <w:rPr>
          <w:spacing w:val="39"/>
        </w:rPr>
        <w:t> </w:t>
      </w:r>
      <w:r>
        <w:rPr>
          <w:spacing w:val="-1"/>
        </w:rPr>
        <w:t>(tarafımızca)</w:t>
      </w:r>
      <w:r>
        <w:rPr>
          <w:spacing w:val="39"/>
        </w:rPr>
        <w:t> </w:t>
      </w:r>
      <w:r>
        <w:rPr/>
        <w:t>okunmuş,</w:t>
      </w:r>
      <w:r>
        <w:rPr>
          <w:spacing w:val="42"/>
        </w:rPr>
        <w:t> </w:t>
      </w:r>
      <w:r>
        <w:rPr/>
        <w:t>kapsamı</w:t>
      </w:r>
      <w:r>
        <w:rPr>
          <w:spacing w:val="41"/>
        </w:rPr>
        <w:t> </w:t>
      </w:r>
      <w:r>
        <w:rPr/>
        <w:t>ve</w:t>
      </w:r>
      <w:r>
        <w:rPr>
          <w:spacing w:val="39"/>
        </w:rPr>
        <w:t> </w:t>
      </w:r>
      <w:r>
        <w:rPr/>
        <w:t>niteliği</w:t>
      </w:r>
      <w:r>
        <w:rPr>
          <w:spacing w:val="41"/>
        </w:rPr>
        <w:t> </w:t>
      </w:r>
      <w:r>
        <w:rPr>
          <w:spacing w:val="-1"/>
        </w:rPr>
        <w:t>açısından</w:t>
      </w:r>
      <w:r>
        <w:rPr>
          <w:spacing w:val="42"/>
        </w:rPr>
        <w:t> </w:t>
      </w:r>
      <w:r>
        <w:rPr/>
        <w:t>bir</w:t>
      </w:r>
      <w:r>
        <w:rPr>
          <w:spacing w:val="42"/>
        </w:rPr>
        <w:t> </w:t>
      </w:r>
      <w:r>
        <w:rPr>
          <w:spacing w:val="-1"/>
        </w:rPr>
        <w:t>yüksek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lisans</w:t>
      </w:r>
      <w:r>
        <w:rPr>
          <w:rFonts w:ascii="Times New Roman" w:hAnsi="Times New Roman"/>
        </w:rPr>
        <w:t> /doktora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tezi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olarak</w:t>
      </w:r>
      <w:r>
        <w:rPr/>
        <w:t> </w:t>
      </w:r>
      <w:r>
        <w:rPr>
          <w:spacing w:val="-1"/>
        </w:rPr>
        <w:t>kabul</w:t>
      </w:r>
      <w:r>
        <w:rPr/>
        <w:t> edilmiştir.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6250" w:val="left" w:leader="none"/>
        </w:tabs>
        <w:spacing w:line="240" w:lineRule="auto" w:before="202"/>
        <w:ind w:right="0"/>
        <w:jc w:val="left"/>
      </w:pPr>
      <w:r>
        <w:rPr>
          <w:spacing w:val="-1"/>
        </w:rPr>
        <w:t>(Unvanı</w:t>
      </w:r>
      <w:r>
        <w:rPr/>
        <w:t> Adı ve SOYADI)</w:t>
        <w:tab/>
      </w:r>
      <w:r>
        <w:rPr>
          <w:spacing w:val="-1"/>
        </w:rPr>
        <w:t>(Unvanı</w:t>
      </w:r>
      <w:r>
        <w:rPr/>
        <w:t> Adı ve</w:t>
      </w:r>
      <w:r>
        <w:rPr>
          <w:spacing w:val="1"/>
        </w:rPr>
        <w:t> </w:t>
      </w:r>
      <w:r>
        <w:rPr>
          <w:spacing w:val="-1"/>
        </w:rPr>
        <w:t>SOYADI)</w:t>
      </w:r>
    </w:p>
    <w:p>
      <w:pPr>
        <w:pStyle w:val="BodyText"/>
        <w:tabs>
          <w:tab w:pos="6274" w:val="left" w:leader="none"/>
        </w:tabs>
        <w:spacing w:line="240" w:lineRule="auto"/>
        <w:ind w:right="0"/>
        <w:jc w:val="left"/>
      </w:pPr>
      <w:r>
        <w:rPr>
          <w:spacing w:val="-1"/>
        </w:rPr>
        <w:t>İkinci</w:t>
      </w:r>
      <w:r>
        <w:rPr/>
        <w:t> Tez</w:t>
      </w:r>
      <w:r>
        <w:rPr>
          <w:spacing w:val="-1"/>
        </w:rPr>
        <w:t> Danışmanı</w:t>
      </w:r>
      <w:r>
        <w:rPr/>
        <w:t> </w:t>
      </w:r>
      <w:r>
        <w:rPr>
          <w:spacing w:val="-1"/>
        </w:rPr>
        <w:t>(varsa)</w:t>
        <w:tab/>
        <w:t>Tez Danışmanı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Bu</w:t>
      </w:r>
      <w:r>
        <w:rPr>
          <w:spacing w:val="11"/>
        </w:rPr>
        <w:t> </w:t>
      </w:r>
      <w:r>
        <w:rPr/>
        <w:t>tez</w:t>
      </w:r>
      <w:r>
        <w:rPr>
          <w:spacing w:val="10"/>
        </w:rPr>
        <w:t> </w:t>
      </w:r>
      <w:r>
        <w:rPr>
          <w:spacing w:val="-1"/>
        </w:rPr>
        <w:t>tarafımızca</w:t>
      </w:r>
      <w:r>
        <w:rPr>
          <w:spacing w:val="10"/>
        </w:rPr>
        <w:t> </w:t>
      </w:r>
      <w:r>
        <w:rPr/>
        <w:t>okunmuş,</w:t>
      </w:r>
      <w:r>
        <w:rPr>
          <w:spacing w:val="12"/>
        </w:rPr>
        <w:t> </w:t>
      </w:r>
      <w:r>
        <w:rPr>
          <w:spacing w:val="-1"/>
        </w:rPr>
        <w:t>kapsam</w:t>
      </w:r>
      <w:r>
        <w:rPr>
          <w:spacing w:val="12"/>
        </w:rPr>
        <w:t> </w:t>
      </w:r>
      <w:r>
        <w:rPr/>
        <w:t>ve</w:t>
      </w:r>
      <w:r>
        <w:rPr>
          <w:spacing w:val="12"/>
        </w:rPr>
        <w:t> </w:t>
      </w:r>
      <w:r>
        <w:rPr>
          <w:spacing w:val="-1"/>
        </w:rPr>
        <w:t>niteliği</w:t>
      </w:r>
      <w:r>
        <w:rPr>
          <w:spacing w:val="14"/>
        </w:rPr>
        <w:t> </w:t>
      </w:r>
      <w:r>
        <w:rPr>
          <w:spacing w:val="-1"/>
        </w:rPr>
        <w:t>açısından</w:t>
      </w:r>
      <w:r>
        <w:rPr>
          <w:spacing w:val="11"/>
        </w:rPr>
        <w:t> </w:t>
      </w:r>
      <w:r>
        <w:rPr/>
        <w:t>bir</w:t>
      </w:r>
      <w:r>
        <w:rPr>
          <w:spacing w:val="13"/>
        </w:rPr>
        <w:t> </w:t>
      </w:r>
      <w:r>
        <w:rPr>
          <w:spacing w:val="-1"/>
        </w:rPr>
        <w:t>yüksek</w:t>
      </w:r>
      <w:r>
        <w:rPr>
          <w:spacing w:val="11"/>
        </w:rPr>
        <w:t> </w:t>
      </w:r>
      <w:r>
        <w:rPr/>
        <w:t>lisans/</w:t>
      </w:r>
      <w:r>
        <w:rPr>
          <w:spacing w:val="19"/>
        </w:rPr>
        <w:t> </w:t>
      </w:r>
      <w:r>
        <w:rPr>
          <w:rFonts w:ascii="Times New Roman" w:hAnsi="Times New Roman"/>
        </w:rPr>
        <w:t>doktora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tezi</w:t>
      </w:r>
      <w:r>
        <w:rPr/>
        <w:t> </w:t>
      </w:r>
      <w:r>
        <w:rPr>
          <w:spacing w:val="-1"/>
        </w:rPr>
        <w:t>olarak</w:t>
      </w:r>
      <w:r>
        <w:rPr/>
        <w:t> kabul edilmiştir</w:t>
      </w:r>
      <w:r>
        <w:rPr>
          <w:rFonts w:ascii="Times New Roman" w:hAnsi="Times New Roman"/>
        </w:rPr>
        <w:t>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7009" w:val="left" w:leader="none"/>
        </w:tabs>
        <w:spacing w:line="240" w:lineRule="auto"/>
        <w:ind w:right="1277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60"/>
          <w:u w:val="single" w:color="000000"/>
        </w:rPr>
        <w:t> </w:t>
      </w:r>
      <w:r>
        <w:rPr>
          <w:u w:val="single" w:color="000000"/>
        </w:rPr>
        <w:t>Jüri </w:t>
      </w:r>
      <w:r>
        <w:rPr>
          <w:spacing w:val="-1"/>
          <w:u w:val="single" w:color="000000"/>
        </w:rPr>
        <w:t>Üyeleri</w:t>
      </w:r>
      <w:r>
        <w:rPr>
          <w:spacing w:val="-1"/>
        </w:rPr>
        <w:tab/>
      </w:r>
      <w:r>
        <w:rPr>
          <w:spacing w:val="-1"/>
          <w:u w:val="single" w:color="000000"/>
        </w:rPr>
      </w:r>
      <w:r>
        <w:rPr>
          <w:spacing w:val="-2"/>
          <w:u w:val="single" w:color="000000"/>
        </w:rPr>
        <w:t>İm</w:t>
      </w:r>
      <w:r>
        <w:rPr>
          <w:spacing w:val="-58"/>
          <w:u w:val="single" w:color="000000"/>
        </w:rPr>
        <w:t> </w:t>
      </w:r>
      <w:r>
        <w:rPr>
          <w:spacing w:val="-1"/>
          <w:u w:val="single" w:color="000000"/>
        </w:rPr>
        <w:t>zası</w:t>
      </w:r>
      <w:r>
        <w:rPr>
          <w:u w:val="single" w:color="000000"/>
        </w:rPr>
        <w:t> </w:t>
      </w:r>
      <w:r>
        <w:rPr/>
      </w:r>
      <w:r>
        <w:rPr>
          <w:spacing w:val="26"/>
        </w:rPr>
        <w:t> </w:t>
      </w:r>
      <w:r>
        <w:rPr>
          <w:spacing w:val="-1"/>
        </w:rPr>
        <w:t>(Unvanı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/>
        <w:t>Adı ve</w:t>
      </w:r>
      <w:r>
        <w:rPr>
          <w:spacing w:val="-1"/>
        </w:rPr>
        <w:t> </w:t>
      </w:r>
      <w:r>
        <w:rPr>
          <w:rFonts w:ascii="Times New Roman" w:hAnsi="Times New Roman"/>
        </w:rPr>
        <w:t>SOYADI)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6.149994pt;margin-top:10.80314pt;width:126pt;height:.1pt;mso-position-horizontal-relative:page;mso-position-vertical-relative:paragraph;z-index:1408" coordorigin="7723,216" coordsize="2520,2">
            <v:shape style="position:absolute;left:7723;top:216;width:2520;height:2" coordorigin="7723,216" coordsize="2520,0" path="m7723,216l10243,216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...................................................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6.149994pt;margin-top:10.803119pt;width:126pt;height:.1pt;mso-position-horizontal-relative:page;mso-position-vertical-relative:paragraph;z-index:1432" coordorigin="7723,216" coordsize="2520,2">
            <v:shape style="position:absolute;left:7723;top:216;width:2520;height:2" coordorigin="7723,216" coordsize="2520,0" path="m7723,216l10243,216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...................................................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6.149994pt;margin-top:10.803127pt;width:126pt;height:.1pt;mso-position-horizontal-relative:page;mso-position-vertical-relative:paragraph;z-index:1456" coordorigin="7723,216" coordsize="2520,2">
            <v:shape style="position:absolute;left:7723;top:216;width:2520;height:2" coordorigin="7723,216" coordsize="2520,0" path="m7723,216l10243,216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...................................................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6.149994pt;margin-top:10.803122pt;width:126pt;height:.1pt;mso-position-horizontal-relative:page;mso-position-vertical-relative:paragraph;z-index:1480" coordorigin="7723,216" coordsize="2520,2">
            <v:shape style="position:absolute;left:7723;top:216;width:2520;height:2" coordorigin="7723,216" coordsize="2520,0" path="m7723,216l10243,216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...................................................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6.149994pt;margin-top:9.253131pt;width:126pt;height:.1pt;mso-position-horizontal-relative:page;mso-position-vertical-relative:paragraph;z-index:1504" coordorigin="7723,185" coordsize="2520,2">
            <v:shape style="position:absolute;left:7723;top:185;width:2520;height:2" coordorigin="7723,185" coordsize="2520,0" path="m7723,185l10243,185e" filled="false" stroked="true" strokeweight=".75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...................................................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16"/>
        <w:jc w:val="right"/>
      </w:pPr>
      <w:r>
        <w:rPr/>
      </w:r>
      <w:r>
        <w:rPr>
          <w:spacing w:val="-60"/>
          <w:u w:val="single" w:color="000000"/>
        </w:rPr>
        <w:t> </w:t>
      </w:r>
      <w:r>
        <w:rPr>
          <w:u w:val="single" w:color="000000"/>
        </w:rPr>
        <w:t>Eğitim B</w:t>
      </w:r>
      <w:r>
        <w:rPr>
          <w:spacing w:val="-1"/>
          <w:u w:val="single" w:color="000000"/>
        </w:rPr>
        <w:t>ilimleri</w:t>
      </w:r>
      <w:r>
        <w:rPr>
          <w:u w:val="single" w:color="000000"/>
        </w:rPr>
        <w:t> Enstit</w:t>
      </w:r>
      <w:r>
        <w:rPr>
          <w:spacing w:val="-1"/>
          <w:u w:val="single" w:color="000000"/>
        </w:rPr>
        <w:t>üsü</w:t>
      </w:r>
      <w:r>
        <w:rPr>
          <w:u w:val="single" w:color="000000"/>
        </w:rPr>
        <w:t> </w:t>
      </w:r>
      <w:r>
        <w:rPr>
          <w:spacing w:val="-1"/>
          <w:u w:val="single" w:color="000000"/>
        </w:rPr>
        <w:t>Onayı</w:t>
      </w:r>
      <w:r>
        <w:rPr>
          <w:u w:val="single" w:color="000000"/>
        </w:rPr>
        <w:t> 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5442" w:right="0" w:firstLine="765"/>
        <w:jc w:val="left"/>
      </w:pPr>
      <w:r>
        <w:rPr>
          <w:spacing w:val="-1"/>
        </w:rPr>
        <w:t>(Unvanı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/>
        <w:t>Adı ve</w:t>
      </w:r>
      <w:r>
        <w:rPr>
          <w:spacing w:val="-1"/>
        </w:rPr>
        <w:t> </w:t>
      </w:r>
      <w:r>
        <w:rPr>
          <w:rFonts w:ascii="Times New Roman" w:hAnsi="Times New Roman"/>
        </w:rPr>
        <w:t>SOYADI)</w:t>
      </w:r>
      <w:r>
        <w:rPr>
          <w:rFonts w:ascii="Times New Roman" w:hAnsi="Times New Roman"/>
          <w:spacing w:val="26"/>
        </w:rPr>
        <w:t> </w:t>
      </w:r>
      <w:r>
        <w:rPr/>
        <w:t>Eğitim </w:t>
      </w:r>
      <w:r>
        <w:rPr>
          <w:spacing w:val="-1"/>
        </w:rPr>
        <w:t>Bilimleri</w:t>
      </w:r>
      <w:r>
        <w:rPr/>
        <w:t> </w:t>
      </w:r>
      <w:r>
        <w:rPr>
          <w:spacing w:val="-1"/>
        </w:rPr>
        <w:t>Enstitüsü</w:t>
      </w:r>
      <w:r>
        <w:rPr/>
        <w:t> Müdürü</w:t>
      </w:r>
    </w:p>
    <w:p>
      <w:pPr>
        <w:spacing w:after="0" w:line="240" w:lineRule="auto"/>
        <w:jc w:val="left"/>
        <w:sectPr>
          <w:type w:val="continuous"/>
          <w:pgSz w:w="11910" w:h="16850"/>
          <w:pgMar w:top="1360" w:bottom="280" w:left="168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spacing w:line="240" w:lineRule="auto" w:before="69"/>
        <w:ind w:left="2333" w:right="0" w:firstLine="1461"/>
        <w:jc w:val="left"/>
        <w:rPr>
          <w:b w:val="0"/>
          <w:bCs w:val="0"/>
        </w:rPr>
      </w:pPr>
      <w:r>
        <w:rPr/>
        <w:t>EK 4. ETİK </w:t>
      </w:r>
      <w:r>
        <w:rPr>
          <w:spacing w:val="-1"/>
        </w:rPr>
        <w:t>İLKELERE</w:t>
      </w:r>
      <w:r>
        <w:rPr/>
        <w:t> </w:t>
      </w:r>
      <w:r>
        <w:rPr>
          <w:spacing w:val="-1"/>
        </w:rPr>
        <w:t>UYGUNLUK</w:t>
      </w:r>
      <w:r>
        <w:rPr/>
        <w:t> </w:t>
      </w:r>
      <w:r>
        <w:rPr>
          <w:spacing w:val="-1"/>
        </w:rPr>
        <w:t>BEYANI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23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4"/>
          <w:w w:val="95"/>
          <w:sz w:val="28"/>
        </w:rPr>
        <w:t>ETİK</w:t>
      </w:r>
      <w:r>
        <w:rPr>
          <w:rFonts w:ascii="Times New Roman" w:hAnsi="Times New Roman"/>
          <w:b/>
          <w:spacing w:val="-12"/>
          <w:w w:val="95"/>
          <w:sz w:val="28"/>
        </w:rPr>
        <w:t> </w:t>
      </w:r>
      <w:r>
        <w:rPr>
          <w:rFonts w:ascii="Times New Roman" w:hAnsi="Times New Roman"/>
          <w:b/>
          <w:spacing w:val="-4"/>
          <w:w w:val="95"/>
          <w:sz w:val="28"/>
        </w:rPr>
        <w:t>İLKELERE</w:t>
      </w:r>
      <w:r>
        <w:rPr>
          <w:rFonts w:ascii="Times New Roman" w:hAnsi="Times New Roman"/>
          <w:b/>
          <w:spacing w:val="-12"/>
          <w:w w:val="95"/>
          <w:sz w:val="28"/>
        </w:rPr>
        <w:t> </w:t>
      </w:r>
      <w:r>
        <w:rPr>
          <w:rFonts w:ascii="Times New Roman" w:hAnsi="Times New Roman"/>
          <w:b/>
          <w:spacing w:val="-5"/>
          <w:w w:val="95"/>
          <w:sz w:val="28"/>
        </w:rPr>
        <w:t>UYGUNLUK</w:t>
      </w:r>
      <w:r>
        <w:rPr>
          <w:rFonts w:ascii="Times New Roman" w:hAnsi="Times New Roman"/>
          <w:b/>
          <w:spacing w:val="-9"/>
          <w:w w:val="95"/>
          <w:sz w:val="28"/>
        </w:rPr>
        <w:t> </w:t>
      </w:r>
      <w:r>
        <w:rPr>
          <w:rFonts w:ascii="Times New Roman" w:hAnsi="Times New Roman"/>
          <w:b/>
          <w:spacing w:val="-4"/>
          <w:w w:val="95"/>
          <w:sz w:val="28"/>
        </w:rPr>
        <w:t>BEYANI</w:t>
      </w:r>
      <w:r>
        <w:rPr>
          <w:rFonts w:ascii="Times New Roman" w:hAns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70" w:lineRule="auto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Tez</w:t>
      </w:r>
      <w:r>
        <w:rPr>
          <w:spacing w:val="13"/>
        </w:rPr>
        <w:t> </w:t>
      </w:r>
      <w:r>
        <w:rPr>
          <w:spacing w:val="-1"/>
        </w:rPr>
        <w:t>yazma</w:t>
      </w:r>
      <w:r>
        <w:rPr>
          <w:spacing w:val="13"/>
        </w:rPr>
        <w:t> </w:t>
      </w:r>
      <w:r>
        <w:rPr>
          <w:spacing w:val="-1"/>
        </w:rPr>
        <w:t>sürecinde,</w:t>
      </w:r>
      <w:r>
        <w:rPr>
          <w:spacing w:val="13"/>
        </w:rPr>
        <w:t> </w:t>
      </w:r>
      <w:r>
        <w:rPr>
          <w:spacing w:val="-1"/>
        </w:rPr>
        <w:t>bilimsel</w:t>
      </w:r>
      <w:r>
        <w:rPr>
          <w:spacing w:val="14"/>
        </w:rPr>
        <w:t> </w:t>
      </w:r>
      <w:r>
        <w:rPr/>
        <w:t>ve</w:t>
      </w:r>
      <w:r>
        <w:rPr>
          <w:spacing w:val="13"/>
        </w:rPr>
        <w:t> </w:t>
      </w:r>
      <w:r>
        <w:rPr>
          <w:spacing w:val="-1"/>
        </w:rPr>
        <w:t>etik</w:t>
      </w:r>
      <w:r>
        <w:rPr>
          <w:spacing w:val="14"/>
        </w:rPr>
        <w:t> </w:t>
      </w:r>
      <w:r>
        <w:rPr>
          <w:spacing w:val="-1"/>
        </w:rPr>
        <w:t>ilkelere</w:t>
      </w:r>
      <w:r>
        <w:rPr>
          <w:spacing w:val="12"/>
        </w:rPr>
        <w:t> </w:t>
      </w:r>
      <w:r>
        <w:rPr/>
        <w:t>uyduğumu,</w:t>
      </w:r>
      <w:r>
        <w:rPr>
          <w:spacing w:val="14"/>
        </w:rPr>
        <w:t> </w:t>
      </w:r>
      <w:r>
        <w:rPr>
          <w:spacing w:val="-1"/>
        </w:rPr>
        <w:t>yararlandığım</w:t>
      </w:r>
      <w:r>
        <w:rPr>
          <w:spacing w:val="14"/>
        </w:rPr>
        <w:t> </w:t>
      </w:r>
      <w:r>
        <w:rPr/>
        <w:t>tüm</w:t>
      </w:r>
      <w:r>
        <w:rPr>
          <w:spacing w:val="73"/>
        </w:rPr>
        <w:t> </w:t>
      </w:r>
      <w:r>
        <w:rPr>
          <w:spacing w:val="-1"/>
        </w:rPr>
        <w:t>kaynakları</w:t>
      </w:r>
      <w:r>
        <w:rPr>
          <w:spacing w:val="26"/>
        </w:rPr>
        <w:t> </w:t>
      </w:r>
      <w:r>
        <w:rPr>
          <w:spacing w:val="-1"/>
        </w:rPr>
        <w:t>kaynak</w:t>
      </w:r>
      <w:r>
        <w:rPr>
          <w:spacing w:val="25"/>
        </w:rPr>
        <w:t> </w:t>
      </w:r>
      <w:r>
        <w:rPr/>
        <w:t>gösterme</w:t>
      </w:r>
      <w:r>
        <w:rPr>
          <w:spacing w:val="22"/>
        </w:rPr>
        <w:t> </w:t>
      </w:r>
      <w:r>
        <w:rPr>
          <w:spacing w:val="-1"/>
        </w:rPr>
        <w:t>ilkelerine</w:t>
      </w:r>
      <w:r>
        <w:rPr>
          <w:spacing w:val="22"/>
        </w:rPr>
        <w:t> </w:t>
      </w:r>
      <w:r>
        <w:rPr/>
        <w:t>uygun</w:t>
      </w:r>
      <w:r>
        <w:rPr>
          <w:spacing w:val="23"/>
        </w:rPr>
        <w:t> </w:t>
      </w:r>
      <w:r>
        <w:rPr/>
        <w:t>olarak</w:t>
      </w:r>
      <w:r>
        <w:rPr>
          <w:spacing w:val="23"/>
        </w:rPr>
        <w:t> </w:t>
      </w:r>
      <w:r>
        <w:rPr/>
        <w:t>kaynakçada</w:t>
      </w:r>
      <w:r>
        <w:rPr>
          <w:spacing w:val="24"/>
        </w:rPr>
        <w:t> </w:t>
      </w:r>
      <w:r>
        <w:rPr>
          <w:spacing w:val="-1"/>
        </w:rPr>
        <w:t>belirttiğimi</w:t>
      </w:r>
      <w:r>
        <w:rPr>
          <w:spacing w:val="24"/>
        </w:rPr>
        <w:t> </w:t>
      </w:r>
      <w:r>
        <w:rPr/>
        <w:t>ve</w:t>
      </w:r>
      <w:r>
        <w:rPr>
          <w:spacing w:val="46"/>
        </w:rPr>
        <w:t> </w:t>
      </w:r>
      <w:r>
        <w:rPr/>
        <w:t>bu</w:t>
      </w:r>
      <w:r>
        <w:rPr>
          <w:spacing w:val="65"/>
        </w:rPr>
        <w:t> </w:t>
      </w:r>
      <w:r>
        <w:rPr/>
        <w:t>bölümler</w:t>
      </w:r>
      <w:r>
        <w:rPr>
          <w:spacing w:val="41"/>
        </w:rPr>
        <w:t> </w:t>
      </w:r>
      <w:r>
        <w:rPr>
          <w:spacing w:val="-1"/>
        </w:rPr>
        <w:t>dışındaki</w:t>
      </w:r>
      <w:r>
        <w:rPr>
          <w:spacing w:val="43"/>
        </w:rPr>
        <w:t> </w:t>
      </w:r>
      <w:r>
        <w:rPr/>
        <w:t>tüm</w:t>
      </w:r>
      <w:r>
        <w:rPr>
          <w:spacing w:val="41"/>
        </w:rPr>
        <w:t> </w:t>
      </w:r>
      <w:r>
        <w:rPr>
          <w:spacing w:val="-1"/>
        </w:rPr>
        <w:t>ifadelerin</w:t>
      </w:r>
      <w:r>
        <w:rPr>
          <w:spacing w:val="43"/>
        </w:rPr>
        <w:t> </w:t>
      </w:r>
      <w:r>
        <w:rPr>
          <w:spacing w:val="-1"/>
        </w:rPr>
        <w:t>şahsıma</w:t>
      </w:r>
      <w:r>
        <w:rPr>
          <w:spacing w:val="42"/>
        </w:rPr>
        <w:t> </w:t>
      </w:r>
      <w:r>
        <w:rPr>
          <w:spacing w:val="-1"/>
        </w:rPr>
        <w:t>ait</w:t>
      </w:r>
      <w:r>
        <w:rPr>
          <w:spacing w:val="43"/>
        </w:rPr>
        <w:t> </w:t>
      </w:r>
      <w:r>
        <w:rPr/>
        <w:t>olduğunu</w:t>
      </w:r>
      <w:r>
        <w:rPr>
          <w:spacing w:val="42"/>
        </w:rPr>
        <w:t> </w:t>
      </w:r>
      <w:r>
        <w:rPr>
          <w:spacing w:val="-1"/>
        </w:rPr>
        <w:t>kabul</w:t>
      </w:r>
      <w:r>
        <w:rPr>
          <w:spacing w:val="43"/>
        </w:rPr>
        <w:t> </w:t>
      </w:r>
      <w:r>
        <w:rPr>
          <w:spacing w:val="-1"/>
        </w:rPr>
        <w:t>ederim.</w:t>
      </w:r>
      <w:r>
        <w:rPr>
          <w:spacing w:val="43"/>
        </w:rPr>
        <w:t> </w:t>
      </w:r>
      <w:r>
        <w:rPr/>
        <w:t>Bu</w:t>
      </w:r>
      <w:r>
        <w:rPr>
          <w:spacing w:val="42"/>
        </w:rPr>
        <w:t> </w:t>
      </w:r>
      <w:r>
        <w:rPr>
          <w:spacing w:val="-1"/>
        </w:rPr>
        <w:t>bilgiler</w:t>
      </w:r>
      <w:r>
        <w:rPr>
          <w:spacing w:val="79"/>
        </w:rPr>
        <w:t> </w:t>
      </w:r>
      <w:r>
        <w:rPr>
          <w:spacing w:val="-1"/>
        </w:rPr>
        <w:t>doğrultusunda</w:t>
      </w:r>
      <w:r>
        <w:rPr>
          <w:spacing w:val="35"/>
        </w:rPr>
        <w:t> </w:t>
      </w:r>
      <w:r>
        <w:rPr/>
        <w:t>tez</w:t>
      </w:r>
      <w:r>
        <w:rPr>
          <w:spacing w:val="34"/>
        </w:rPr>
        <w:t> </w:t>
      </w:r>
      <w:r>
        <w:rPr/>
        <w:t>çalışmamın</w:t>
      </w:r>
      <w:r>
        <w:rPr>
          <w:spacing w:val="35"/>
        </w:rPr>
        <w:t> </w:t>
      </w:r>
      <w:r>
        <w:rPr>
          <w:spacing w:val="-1"/>
        </w:rPr>
        <w:t>herhangi</w:t>
      </w:r>
      <w:r>
        <w:rPr>
          <w:spacing w:val="36"/>
        </w:rPr>
        <w:t> </w:t>
      </w:r>
      <w:r>
        <w:rPr/>
        <w:t>bir</w:t>
      </w:r>
      <w:r>
        <w:rPr>
          <w:spacing w:val="35"/>
        </w:rPr>
        <w:t> </w:t>
      </w:r>
      <w:r>
        <w:rPr/>
        <w:t>intihal</w:t>
      </w:r>
      <w:r>
        <w:rPr>
          <w:spacing w:val="36"/>
        </w:rPr>
        <w:t> </w:t>
      </w:r>
      <w:r>
        <w:rPr>
          <w:spacing w:val="-1"/>
        </w:rPr>
        <w:t>içermediğini;</w:t>
      </w:r>
      <w:r>
        <w:rPr>
          <w:spacing w:val="36"/>
        </w:rPr>
        <w:t> </w:t>
      </w:r>
      <w:r>
        <w:rPr>
          <w:spacing w:val="-1"/>
        </w:rPr>
        <w:t>aksinin</w:t>
      </w:r>
      <w:r>
        <w:rPr>
          <w:spacing w:val="35"/>
        </w:rPr>
        <w:t> </w:t>
      </w:r>
      <w:r>
        <w:rPr/>
        <w:t>tespit</w:t>
      </w:r>
      <w:r>
        <w:rPr>
          <w:spacing w:val="67"/>
        </w:rPr>
        <w:t> </w:t>
      </w:r>
      <w:r>
        <w:rPr>
          <w:spacing w:val="-1"/>
        </w:rPr>
        <w:t>edilmesi</w:t>
      </w:r>
      <w:r>
        <w:rPr>
          <w:spacing w:val="12"/>
        </w:rPr>
        <w:t> </w:t>
      </w:r>
      <w:r>
        <w:rPr>
          <w:spacing w:val="-1"/>
        </w:rPr>
        <w:t>halinde</w:t>
      </w:r>
      <w:r>
        <w:rPr>
          <w:spacing w:val="10"/>
        </w:rPr>
        <w:t> </w:t>
      </w:r>
      <w:r>
        <w:rPr>
          <w:spacing w:val="-1"/>
        </w:rPr>
        <w:t>doğabilecek</w:t>
      </w:r>
      <w:r>
        <w:rPr>
          <w:spacing w:val="11"/>
        </w:rPr>
        <w:t> </w:t>
      </w:r>
      <w:r>
        <w:rPr/>
        <w:t>her</w:t>
      </w:r>
      <w:r>
        <w:rPr>
          <w:spacing w:val="11"/>
        </w:rPr>
        <w:t> </w:t>
      </w:r>
      <w:r>
        <w:rPr/>
        <w:t>türlü</w:t>
      </w:r>
      <w:r>
        <w:rPr>
          <w:spacing w:val="14"/>
        </w:rPr>
        <w:t> </w:t>
      </w:r>
      <w:r>
        <w:rPr/>
        <w:t>hukuki</w:t>
      </w:r>
      <w:r>
        <w:rPr>
          <w:spacing w:val="12"/>
        </w:rPr>
        <w:t> </w:t>
      </w:r>
      <w:r>
        <w:rPr/>
        <w:t>sorumluluğu</w:t>
      </w:r>
      <w:r>
        <w:rPr>
          <w:spacing w:val="11"/>
        </w:rPr>
        <w:t> </w:t>
      </w:r>
      <w:r>
        <w:rPr/>
        <w:t>onayladığımı</w:t>
      </w:r>
      <w:r>
        <w:rPr>
          <w:spacing w:val="12"/>
        </w:rPr>
        <w:t> </w:t>
      </w:r>
      <w:r>
        <w:rPr>
          <w:spacing w:val="-1"/>
        </w:rPr>
        <w:t>beyan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ederim.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7" w:lineRule="auto" w:before="151"/>
        <w:ind w:left="5036" w:right="112" w:firstLine="48"/>
        <w:jc w:val="both"/>
      </w:pPr>
      <w:r>
        <w:rPr>
          <w:spacing w:val="-1"/>
        </w:rPr>
        <w:t>İmza:………………………………….</w:t>
      </w:r>
      <w:r>
        <w:rPr>
          <w:spacing w:val="34"/>
        </w:rPr>
        <w:t> </w:t>
      </w:r>
      <w:r>
        <w:rPr/>
        <w:t>Adı ve</w:t>
      </w:r>
      <w:r>
        <w:rPr>
          <w:spacing w:val="-1"/>
        </w:rPr>
        <w:t> Soyadı:……………………..…</w:t>
      </w:r>
      <w:r>
        <w:rPr>
          <w:spacing w:val="34"/>
        </w:rPr>
        <w:t> </w:t>
      </w:r>
      <w:r>
        <w:rPr>
          <w:spacing w:val="-1"/>
        </w:rPr>
        <w:t>Öğrenci</w:t>
      </w:r>
      <w:r>
        <w:rPr/>
        <w:t> Numarası</w:t>
      </w:r>
      <w:r>
        <w:rPr>
          <w:rFonts w:ascii="Times New Roman" w:hAnsi="Times New Roman" w:cs="Times New Roman" w:eastAsia="Times New Roman"/>
        </w:rPr>
        <w:t>:</w:t>
      </w:r>
      <w:r>
        <w:rPr/>
        <w:t>……...…………….</w:t>
      </w:r>
      <w:r>
        <w:rPr>
          <w:spacing w:val="24"/>
        </w:rPr>
        <w:t> </w:t>
      </w:r>
      <w:r>
        <w:rPr>
          <w:spacing w:val="-1"/>
        </w:rPr>
        <w:t>Tezin</w:t>
      </w:r>
      <w:r>
        <w:rPr/>
        <w:t> Savunma Tarihi:………………..</w:t>
      </w:r>
    </w:p>
    <w:p>
      <w:pPr>
        <w:spacing w:after="0" w:line="247" w:lineRule="auto"/>
        <w:jc w:val="both"/>
        <w:sectPr>
          <w:pgSz w:w="11910" w:h="16850"/>
          <w:pgMar w:header="1449" w:footer="0" w:top="1680" w:bottom="280" w:left="168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50"/>
          <w:pgMar w:header="1449" w:footer="0" w:top="1680" w:bottom="280" w:left="1680" w:right="1300"/>
        </w:sectPr>
      </w:pPr>
    </w:p>
    <w:p>
      <w:pPr>
        <w:pStyle w:val="Heading5"/>
        <w:spacing w:line="690" w:lineRule="atLeast" w:before="68"/>
        <w:ind w:left="4282" w:right="0" w:firstLine="396"/>
        <w:jc w:val="left"/>
        <w:rPr>
          <w:b w:val="0"/>
          <w:bCs w:val="0"/>
        </w:rPr>
      </w:pPr>
      <w:r>
        <w:rPr>
          <w:spacing w:val="-1"/>
        </w:rPr>
        <w:t>ÖZET</w:t>
      </w:r>
      <w:hyperlink w:history="true" w:anchor="_bookmark2">
        <w:r>
          <w:rPr>
            <w:rFonts w:ascii="Times New Roman" w:hAnsi="Times New Roman"/>
            <w:spacing w:val="-1"/>
            <w:position w:val="8"/>
            <w:sz w:val="16"/>
          </w:rPr>
          <w:t>3</w:t>
        </w:r>
      </w:hyperlink>
      <w:r>
        <w:rPr>
          <w:rFonts w:ascii="Times New Roman" w:hAnsi="Times New Roman"/>
          <w:spacing w:val="23"/>
          <w:position w:val="8"/>
          <w:sz w:val="16"/>
        </w:rPr>
        <w:t> </w:t>
      </w:r>
      <w:r>
        <w:rPr/>
        <w:t>TEZ </w:t>
      </w:r>
      <w:r>
        <w:rPr>
          <w:spacing w:val="-1"/>
        </w:rPr>
        <w:t>BAŞLIĞI</w:t>
      </w:r>
      <w:r>
        <w:rPr>
          <w:b w:val="0"/>
        </w:rPr>
      </w:r>
    </w:p>
    <w:p>
      <w:pPr>
        <w:spacing w:before="69"/>
        <w:ind w:left="42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EK 5</w:t>
      </w:r>
      <w:r>
        <w:rPr>
          <w:rFonts w:ascii="Times New Roman" w:hAnsi="Times New Roman"/>
          <w:b/>
          <w:sz w:val="24"/>
        </w:rPr>
        <w:t>.1 </w:t>
      </w:r>
      <w:r>
        <w:rPr>
          <w:rFonts w:ascii="Times New Roman" w:hAnsi="Times New Roman"/>
          <w:b/>
          <w:spacing w:val="-1"/>
          <w:sz w:val="24"/>
        </w:rPr>
        <w:t>TÜRKÇE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ÖZET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50"/>
          <w:pgMar w:top="1360" w:bottom="280" w:left="1680" w:right="1300"/>
          <w:cols w:num="2" w:equalWidth="0">
            <w:col w:w="5824" w:space="40"/>
            <w:col w:w="3066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3389" w:right="2211"/>
        <w:jc w:val="center"/>
      </w:pPr>
      <w:r>
        <w:rPr>
          <w:spacing w:val="-1"/>
        </w:rPr>
        <w:t>SOYADI,</w:t>
      </w:r>
      <w:r>
        <w:rPr/>
        <w:t> Adı (Tez</w:t>
      </w:r>
      <w:r>
        <w:rPr>
          <w:spacing w:val="-1"/>
        </w:rPr>
        <w:t> </w:t>
      </w:r>
      <w:r>
        <w:rPr/>
        <w:t>Öğrencisinin)</w:t>
      </w:r>
      <w:r>
        <w:rPr>
          <w:spacing w:val="23"/>
        </w:rPr>
        <w:t> </w:t>
      </w:r>
      <w:r>
        <w:rPr>
          <w:spacing w:val="-1"/>
        </w:rPr>
        <w:t>Yüksek</w:t>
      </w:r>
      <w:r>
        <w:rPr/>
        <w:t> Lisans </w:t>
      </w:r>
      <w:r>
        <w:rPr>
          <w:spacing w:val="-1"/>
        </w:rPr>
        <w:t>veya</w:t>
      </w:r>
      <w:r>
        <w:rPr>
          <w:spacing w:val="1"/>
        </w:rPr>
        <w:t> </w:t>
      </w:r>
      <w:r>
        <w:rPr/>
        <w:t>Doktora</w:t>
      </w:r>
      <w:r>
        <w:rPr>
          <w:spacing w:val="-2"/>
        </w:rPr>
        <w:t> </w:t>
      </w:r>
      <w:r>
        <w:rPr>
          <w:spacing w:val="-1"/>
        </w:rPr>
        <w:t>Tezi,</w:t>
      </w:r>
    </w:p>
    <w:p>
      <w:pPr>
        <w:pStyle w:val="BodyText"/>
        <w:spacing w:line="240" w:lineRule="auto"/>
        <w:ind w:left="1296" w:right="118"/>
        <w:jc w:val="center"/>
      </w:pPr>
      <w:r>
        <w:rPr/>
        <w:t>……………………..Ana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ilim </w:t>
      </w:r>
      <w:r>
        <w:rPr>
          <w:spacing w:val="-1"/>
        </w:rPr>
        <w:t>Dalı</w:t>
      </w:r>
    </w:p>
    <w:p>
      <w:pPr>
        <w:pStyle w:val="BodyText"/>
        <w:spacing w:line="240" w:lineRule="auto"/>
        <w:ind w:left="3039" w:right="1770" w:firstLine="242"/>
        <w:jc w:val="left"/>
      </w:pPr>
      <w:r>
        <w:rPr/>
        <w:t>…………………………. Bilim </w:t>
      </w:r>
      <w:r>
        <w:rPr>
          <w:spacing w:val="-1"/>
        </w:rPr>
        <w:t>Dalı</w:t>
      </w:r>
      <w:r>
        <w:rPr>
          <w:spacing w:val="22"/>
        </w:rPr>
        <w:t> </w:t>
      </w:r>
      <w:r>
        <w:rPr>
          <w:spacing w:val="-1"/>
        </w:rPr>
        <w:t>Tez Danışmanı: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/>
        <w:t>nvanı</w:t>
      </w:r>
      <w:r>
        <w:rPr>
          <w:rFonts w:ascii="Times New Roman" w:hAnsi="Times New Roman" w:cs="Times New Roman" w:eastAsia="Times New Roman"/>
        </w:rPr>
        <w:t>, </w:t>
      </w:r>
      <w:r>
        <w:rPr/>
        <w:t>Adı ve</w:t>
      </w:r>
      <w:r>
        <w:rPr>
          <w:spacing w:val="-1"/>
        </w:rPr>
        <w:t> </w:t>
      </w:r>
      <w:r>
        <w:rPr/>
        <w:t>SOYADI</w:t>
      </w:r>
    </w:p>
    <w:p>
      <w:pPr>
        <w:pStyle w:val="BodyText"/>
        <w:spacing w:line="276" w:lineRule="exact"/>
        <w:ind w:left="1297" w:right="11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Ay-</w:t>
      </w:r>
      <w:r>
        <w:rPr>
          <w:spacing w:val="-1"/>
        </w:rPr>
        <w:t>Yıl,</w:t>
      </w:r>
      <w:r>
        <w:rPr/>
        <w:t> ……. </w:t>
      </w:r>
      <w:r>
        <w:rPr>
          <w:spacing w:val="-1"/>
        </w:rPr>
        <w:t>sayfa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(Örneğin;</w:t>
      </w:r>
      <w:r>
        <w:rPr/>
        <w:t> </w:t>
      </w:r>
      <w:r>
        <w:rPr>
          <w:spacing w:val="-1"/>
        </w:rPr>
        <w:t>Mayıs</w:t>
      </w:r>
      <w:r>
        <w:rPr>
          <w:rFonts w:ascii="Times New Roman" w:hAnsi="Times New Roman" w:cs="Times New Roman" w:eastAsia="Times New Roman"/>
          <w:spacing w:val="-1"/>
        </w:rPr>
        <w:t>-2016,</w:t>
      </w:r>
      <w:r>
        <w:rPr>
          <w:rFonts w:ascii="Times New Roman" w:hAnsi="Times New Roman" w:cs="Times New Roman" w:eastAsia="Times New Roman"/>
        </w:rPr>
        <w:t> 145 </w:t>
      </w:r>
      <w:r>
        <w:rPr>
          <w:rFonts w:ascii="Times New Roman" w:hAnsi="Times New Roman" w:cs="Times New Roman" w:eastAsia="Times New Roman"/>
          <w:spacing w:val="-1"/>
        </w:rPr>
        <w:t>sayfa)</w:t>
      </w:r>
      <w:hyperlink w:history="true" w:anchor="_bookmark3">
        <w:r>
          <w:rPr>
            <w:rFonts w:ascii="Times New Roman" w:hAnsi="Times New Roman" w:cs="Times New Roman" w:eastAsia="Times New Roman"/>
            <w:spacing w:val="-1"/>
            <w:position w:val="9"/>
            <w:sz w:val="16"/>
            <w:szCs w:val="16"/>
          </w:rPr>
          <w:t>4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75" w:lineRule="exact"/>
        <w:ind w:right="0"/>
        <w:jc w:val="left"/>
      </w:pPr>
      <w:r>
        <w:rPr/>
        <w:t>…</w:t>
      </w:r>
    </w:p>
    <w:p>
      <w:pPr>
        <w:pStyle w:val="BodyText"/>
        <w:spacing w:line="275" w:lineRule="exact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5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Anahtar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sözcük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ler: </w:t>
      </w:r>
      <w:r>
        <w:rPr>
          <w:rFonts w:ascii="Times New Roman" w:hAnsi="Times New Roman" w:cs="Times New Roman" w:eastAsia="Times New Roman"/>
          <w:sz w:val="24"/>
          <w:szCs w:val="24"/>
        </w:rPr>
        <w:t>xxx, xxxx, xxxx, …..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az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 ve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en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fazla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5sözcük)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5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0" w:lineRule="exact" w:before="90"/>
        <w:ind w:left="588" w:right="16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_bookmark2" w:id="3"/>
      <w:bookmarkEnd w:id="3"/>
      <w:r>
        <w:rPr/>
      </w: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3</w:t>
      </w:r>
      <w:r>
        <w:rPr>
          <w:rFonts w:ascii="Times New Roman" w:hAnsi="Times New Roman" w:cs="Times New Roman" w:eastAsia="Times New Roman"/>
          <w:spacing w:val="12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Bir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sayfayı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geçmeyecek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biçimde, </w:t>
      </w:r>
      <w:r>
        <w:rPr>
          <w:rFonts w:ascii="Times New Roman" w:hAnsi="Times New Roman" w:cs="Times New Roman" w:eastAsia="Times New Roman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satır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aralığı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çok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250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sözcükten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oluşan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bir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özet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yazılmalıdır.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bookmarkStart w:name="_bookmark3" w:id="4"/>
      <w:bookmarkEnd w:id="4"/>
      <w:r>
        <w:rPr>
          <w:rFonts w:ascii="Times New Roman" w:hAnsi="Times New Roman" w:cs="Times New Roman" w:eastAsia="Times New Roman"/>
          <w:w w:val="99"/>
          <w:sz w:val="20"/>
          <w:szCs w:val="20"/>
        </w:rPr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spacing w:val="12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YÖK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Tez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Veri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Formuna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tezin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sayfa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sayısı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belirtilirken,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Arap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rakamları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(1,2,3,…)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verilen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toplam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sayfa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sayısının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yazılması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gerekmektedir.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50"/>
          <w:pgMar w:top="1360" w:bottom="280" w:left="168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50"/>
          <w:pgMar w:header="1449" w:footer="0" w:top="1680" w:bottom="280" w:left="168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480" w:lineRule="auto" w:before="206"/>
        <w:ind w:left="3867" w:right="0" w:firstLine="17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ABSTRACT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THESIS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TITLE</w:t>
      </w:r>
      <w:r>
        <w:rPr>
          <w:rFonts w:ascii="Times New Roman"/>
          <w:b w:val="0"/>
        </w:rPr>
      </w:r>
    </w:p>
    <w:p>
      <w:pPr>
        <w:spacing w:before="69"/>
        <w:ind w:left="4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EK 5.2 </w:t>
      </w:r>
      <w:r>
        <w:rPr>
          <w:rFonts w:ascii="Times New Roman" w:hAnsi="Times New Roman"/>
          <w:b/>
          <w:sz w:val="24"/>
        </w:rPr>
        <w:t>İNGİLİZCE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ÖZET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50"/>
          <w:pgMar w:top="1360" w:bottom="280" w:left="1680" w:right="1300"/>
          <w:cols w:num="2" w:equalWidth="0">
            <w:col w:w="5529" w:space="40"/>
            <w:col w:w="3361"/>
          </w:cols>
        </w:sectPr>
      </w:pPr>
    </w:p>
    <w:p>
      <w:pPr>
        <w:pStyle w:val="BodyText"/>
        <w:spacing w:line="240" w:lineRule="auto" w:before="10"/>
        <w:ind w:left="585" w:right="1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SURNAME,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Name</w:t>
      </w:r>
    </w:p>
    <w:p>
      <w:pPr>
        <w:pStyle w:val="BodyText"/>
        <w:spacing w:line="240" w:lineRule="auto"/>
        <w:ind w:left="587" w:right="1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MA / </w:t>
      </w:r>
      <w:r>
        <w:rPr>
          <w:rFonts w:ascii="Times New Roman"/>
          <w:spacing w:val="-1"/>
        </w:rPr>
        <w:t>Doctoral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Dissertation,</w:t>
      </w:r>
    </w:p>
    <w:p>
      <w:pPr>
        <w:pStyle w:val="BodyText"/>
        <w:spacing w:line="240" w:lineRule="auto"/>
        <w:ind w:left="584" w:right="118"/>
        <w:jc w:val="center"/>
      </w:pPr>
      <w:r>
        <w:rPr/>
        <w:t>………………………………. </w:t>
      </w:r>
      <w:r>
        <w:rPr>
          <w:spacing w:val="-1"/>
        </w:rPr>
        <w:t>Department</w:t>
      </w:r>
    </w:p>
    <w:p>
      <w:pPr>
        <w:pStyle w:val="BodyText"/>
        <w:spacing w:line="240" w:lineRule="auto"/>
        <w:ind w:left="2722" w:right="2191" w:firstLine="2"/>
        <w:jc w:val="center"/>
        <w:rPr>
          <w:rFonts w:ascii="Times New Roman" w:hAnsi="Times New Roman" w:cs="Times New Roman" w:eastAsia="Times New Roman"/>
        </w:rPr>
      </w:pPr>
      <w:r>
        <w:rPr/>
        <w:t>………………………………… </w:t>
      </w:r>
      <w:r>
        <w:rPr>
          <w:rFonts w:ascii="Times New Roman" w:hAnsi="Times New Roman" w:cs="Times New Roman" w:eastAsia="Times New Roman"/>
        </w:rPr>
        <w:t>Division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Supervisor: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Title,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SURNAME</w:t>
      </w:r>
    </w:p>
    <w:p>
      <w:pPr>
        <w:pStyle w:val="BodyText"/>
        <w:spacing w:line="240" w:lineRule="auto"/>
        <w:ind w:left="2196" w:right="17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Month-Year,</w:t>
      </w:r>
      <w:r>
        <w:rPr>
          <w:rFonts w:ascii="Times New Roman"/>
        </w:rPr>
        <w:t> xxx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pages (e.g. </w:t>
      </w:r>
      <w:r>
        <w:rPr>
          <w:rFonts w:ascii="Times New Roman"/>
          <w:spacing w:val="-1"/>
        </w:rPr>
        <w:t>May-2016,</w:t>
      </w:r>
      <w:r>
        <w:rPr>
          <w:rFonts w:ascii="Times New Roman"/>
        </w:rPr>
        <w:t> 145 pages)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</w:pPr>
      <w:r>
        <w:rPr/>
        <w:t>…………………………………………………………………………………………</w:t>
      </w:r>
    </w:p>
    <w:p>
      <w:pPr>
        <w:pStyle w:val="BodyText"/>
        <w:spacing w:line="240" w:lineRule="auto"/>
        <w:ind w:right="0"/>
        <w:jc w:val="left"/>
      </w:pPr>
      <w:r>
        <w:rPr/>
        <w:t>…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Keywords: </w:t>
      </w:r>
      <w:r>
        <w:rPr/>
        <w:t>xxx, xxxx, xxxx, ….. </w:t>
      </w:r>
      <w:r>
        <w:rPr>
          <w:rFonts w:ascii="Times New Roman" w:hAnsi="Times New Roman" w:cs="Times New Roman" w:eastAsia="Times New Roman"/>
          <w:spacing w:val="-1"/>
        </w:rPr>
        <w:t>(At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least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three keywords)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50"/>
          <w:pgMar w:top="1360" w:bottom="280" w:left="168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50"/>
          <w:pgMar w:header="1449" w:footer="0" w:top="1680" w:bottom="280" w:left="168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left="0" w:right="0"/>
        <w:jc w:val="right"/>
        <w:rPr>
          <w:b w:val="0"/>
          <w:bCs w:val="0"/>
        </w:rPr>
      </w:pPr>
      <w:r>
        <w:rPr/>
        <w:t>İÇİNDEKİLER</w:t>
      </w:r>
      <w:r>
        <w:rPr>
          <w:b w:val="0"/>
        </w:rPr>
      </w:r>
    </w:p>
    <w:p>
      <w:pPr>
        <w:spacing w:before="69"/>
        <w:ind w:left="0" w:right="39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EK 6. TEZ </w:t>
      </w:r>
      <w:r>
        <w:rPr>
          <w:rFonts w:ascii="Times New Roman"/>
          <w:b/>
          <w:spacing w:val="-1"/>
          <w:sz w:val="24"/>
        </w:rPr>
        <w:t>YAZIM PLANI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0" w:right="39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Sayfa</w:t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1910" w:h="16850"/>
          <w:pgMar w:top="1360" w:bottom="280" w:left="1680" w:right="1020"/>
          <w:cols w:num="2" w:equalWidth="0">
            <w:col w:w="5519" w:space="40"/>
            <w:col w:w="3651"/>
          </w:cols>
        </w:sectPr>
      </w:pPr>
    </w:p>
    <w:p>
      <w:pPr>
        <w:pStyle w:val="BodyText"/>
        <w:tabs>
          <w:tab w:pos="8462" w:val="left" w:leader="dot"/>
        </w:tabs>
        <w:spacing w:line="240" w:lineRule="auto"/>
        <w:ind w:right="555"/>
        <w:jc w:val="both"/>
      </w:pPr>
      <w:r>
        <w:rPr>
          <w:rFonts w:ascii="Times New Roman" w:hAnsi="Times New Roman" w:cs="Times New Roman" w:eastAsia="Times New Roman"/>
        </w:rPr>
        <w:t>TEZ</w:t>
      </w:r>
      <w:r>
        <w:rPr>
          <w:rFonts w:ascii="Times New Roman" w:hAnsi="Times New Roman" w:cs="Times New Roman" w:eastAsia="Times New Roman"/>
          <w:spacing w:val="-1"/>
        </w:rPr>
        <w:t> ONAY </w:t>
      </w:r>
      <w:r>
        <w:rPr>
          <w:rFonts w:ascii="Times New Roman" w:hAnsi="Times New Roman" w:cs="Times New Roman" w:eastAsia="Times New Roman"/>
        </w:rPr>
        <w:t>SAYFASI.</w:t>
      </w:r>
      <w:r>
        <w:rPr/>
        <w:t>………………………………………………………...…</w:t>
      </w:r>
      <w:r>
        <w:rPr>
          <w:rFonts w:ascii="Times New Roman" w:hAnsi="Times New Roman" w:cs="Times New Roman" w:eastAsia="Times New Roman"/>
        </w:rPr>
        <w:t>...i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ETİK</w:t>
      </w:r>
      <w:r>
        <w:rPr>
          <w:spacing w:val="1"/>
        </w:rPr>
        <w:t> </w:t>
      </w:r>
      <w:r>
        <w:rPr>
          <w:spacing w:val="-1"/>
        </w:rPr>
        <w:t>İLKELERE</w:t>
      </w:r>
      <w:r>
        <w:rPr/>
        <w:t> </w:t>
      </w:r>
      <w:r>
        <w:rPr>
          <w:spacing w:val="-1"/>
        </w:rPr>
        <w:t>UYGUNLUK</w:t>
      </w:r>
      <w:r>
        <w:rPr/>
        <w:t> BEYANI ……</w:t>
      </w:r>
      <w:r>
        <w:rPr>
          <w:rFonts w:ascii="Times New Roman" w:hAnsi="Times New Roman" w:cs="Times New Roman" w:eastAsia="Times New Roman"/>
        </w:rPr>
        <w:t>.</w:t>
      </w:r>
      <w:r>
        <w:rPr/>
        <w:t>…………………………………</w:t>
      </w:r>
      <w:r>
        <w:rPr>
          <w:rFonts w:ascii="Times New Roman" w:hAnsi="Times New Roman" w:cs="Times New Roman" w:eastAsia="Times New Roman"/>
        </w:rPr>
        <w:t>.ii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ÖN </w:t>
      </w:r>
      <w:r>
        <w:rPr/>
        <w:t>SÖZ</w:t>
      </w:r>
      <w:r>
        <w:rPr>
          <w:spacing w:val="-1"/>
        </w:rPr>
        <w:t> </w:t>
      </w:r>
      <w:r>
        <w:rPr/>
        <w:t>………………</w:t>
      </w:r>
      <w:r>
        <w:rPr>
          <w:rFonts w:ascii="Times New Roman" w:hAnsi="Times New Roman" w:cs="Times New Roman" w:eastAsia="Times New Roman"/>
        </w:rPr>
        <w:t>..</w:t>
      </w:r>
      <w:r>
        <w:rPr/>
        <w:t>……………….…………………………………….….. iii</w:t>
      </w:r>
      <w:r>
        <w:rPr>
          <w:spacing w:val="21"/>
        </w:rPr>
        <w:t> </w:t>
      </w:r>
      <w:r>
        <w:rPr/>
        <w:t>ÖZET……………………………...………………………….…………….</w:t>
        <w:tab/>
        <w:t>iv</w:t>
      </w:r>
    </w:p>
    <w:p>
      <w:pPr>
        <w:pStyle w:val="BodyText"/>
        <w:tabs>
          <w:tab w:pos="8408" w:val="left" w:leader="dot"/>
        </w:tabs>
        <w:spacing w:line="240" w:lineRule="auto"/>
        <w:ind w:right="582"/>
        <w:jc w:val="left"/>
      </w:pPr>
      <w:r>
        <w:rPr/>
        <w:t>ABSTRACT </w:t>
      </w:r>
      <w:r>
        <w:rPr>
          <w:spacing w:val="-1"/>
        </w:rPr>
        <w:t>……………………</w:t>
      </w:r>
      <w:r>
        <w:rPr>
          <w:rFonts w:ascii="Times New Roman" w:hAnsi="Times New Roman" w:cs="Times New Roman" w:eastAsia="Times New Roman"/>
          <w:spacing w:val="-1"/>
        </w:rPr>
        <w:t>..</w:t>
      </w:r>
      <w:r>
        <w:rPr>
          <w:spacing w:val="-1"/>
        </w:rPr>
        <w:t>………………………………………….….…..v</w:t>
      </w:r>
      <w:r>
        <w:rPr>
          <w:spacing w:val="62"/>
        </w:rPr>
        <w:t> </w:t>
      </w:r>
      <w:r>
        <w:rPr>
          <w:spacing w:val="-1"/>
          <w:w w:val="95"/>
        </w:rPr>
        <w:t>İÇİNDEKİLER………</w:t>
      </w:r>
      <w:r>
        <w:rPr>
          <w:rFonts w:ascii="Times New Roman" w:hAnsi="Times New Roman" w:cs="Times New Roman" w:eastAsia="Times New Roman"/>
          <w:spacing w:val="-1"/>
          <w:w w:val="95"/>
        </w:rPr>
        <w:t>...</w:t>
      </w:r>
      <w:r>
        <w:rPr>
          <w:spacing w:val="-1"/>
          <w:w w:val="95"/>
        </w:rPr>
        <w:t>………………………………………………........….</w:t>
        <w:tab/>
      </w:r>
      <w:r>
        <w:rPr/>
        <w:t>vi</w:t>
      </w:r>
    </w:p>
    <w:p>
      <w:pPr>
        <w:pStyle w:val="BodyText"/>
        <w:spacing w:line="240" w:lineRule="auto"/>
        <w:ind w:right="58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TABLOLAR</w:t>
      </w:r>
      <w:r>
        <w:rPr/>
        <w:t> </w:t>
      </w:r>
      <w:r>
        <w:rPr>
          <w:spacing w:val="-1"/>
        </w:rPr>
        <w:t>LİSTESİ</w:t>
      </w:r>
      <w:r>
        <w:rPr>
          <w:spacing w:val="-3"/>
        </w:rPr>
        <w:t> </w:t>
      </w:r>
      <w:r>
        <w:rPr/>
        <w:t>...………………</w:t>
      </w:r>
      <w:r>
        <w:rPr>
          <w:rFonts w:ascii="Times New Roman" w:hAnsi="Times New Roman" w:cs="Times New Roman" w:eastAsia="Times New Roman"/>
        </w:rPr>
        <w:t>..</w:t>
      </w:r>
      <w:r>
        <w:rPr/>
        <w:t>………………………………….….….ix</w:t>
      </w:r>
      <w:r>
        <w:rPr>
          <w:spacing w:val="25"/>
        </w:rPr>
        <w:t> </w:t>
      </w:r>
      <w:r>
        <w:rPr>
          <w:spacing w:val="-1"/>
        </w:rPr>
        <w:t>ŞEKİLLER</w:t>
      </w:r>
      <w:r>
        <w:rPr/>
        <w:t> </w:t>
      </w:r>
      <w:r>
        <w:rPr>
          <w:spacing w:val="-1"/>
        </w:rPr>
        <w:t>LİSTESİ</w:t>
      </w:r>
      <w:r>
        <w:rPr>
          <w:spacing w:val="-3"/>
        </w:rPr>
        <w:t> </w:t>
      </w:r>
      <w:r>
        <w:rPr/>
        <w:t>...…………………</w:t>
      </w:r>
      <w:r>
        <w:rPr>
          <w:rFonts w:ascii="Times New Roman" w:hAnsi="Times New Roman" w:cs="Times New Roman" w:eastAsia="Times New Roman"/>
        </w:rPr>
        <w:t>..</w:t>
      </w:r>
      <w:r>
        <w:rPr/>
        <w:t>…………………………….…………. x</w:t>
      </w:r>
      <w:r>
        <w:rPr>
          <w:spacing w:val="25"/>
        </w:rPr>
        <w:t> </w:t>
      </w:r>
      <w:r>
        <w:rPr>
          <w:spacing w:val="-1"/>
        </w:rPr>
        <w:t>EKLER</w:t>
      </w:r>
      <w:r>
        <w:rPr/>
        <w:t> </w:t>
      </w:r>
      <w:r>
        <w:rPr>
          <w:spacing w:val="-1"/>
        </w:rPr>
        <w:t>LİSTESİ</w:t>
      </w:r>
      <w:r>
        <w:rPr>
          <w:spacing w:val="-3"/>
        </w:rPr>
        <w:t> </w:t>
      </w:r>
      <w:r>
        <w:rPr/>
        <w:t>………………………</w:t>
      </w:r>
      <w:r>
        <w:rPr>
          <w:rFonts w:ascii="Times New Roman" w:hAnsi="Times New Roman" w:cs="Times New Roman" w:eastAsia="Times New Roman"/>
        </w:rPr>
        <w:t>..</w:t>
      </w:r>
      <w:r>
        <w:rPr/>
        <w:t>……………….………………………..xi</w:t>
      </w:r>
      <w:r>
        <w:rPr>
          <w:spacing w:val="24"/>
        </w:rPr>
        <w:t> </w:t>
      </w:r>
      <w:r>
        <w:rPr>
          <w:spacing w:val="-1"/>
        </w:rPr>
        <w:t>KISALTMALAR</w:t>
      </w:r>
      <w:r>
        <w:rPr/>
        <w:t> ………………………………………………………….……</w:t>
      </w:r>
      <w:r>
        <w:rPr>
          <w:rFonts w:ascii="Times New Roman" w:hAnsi="Times New Roman" w:cs="Times New Roman" w:eastAsia="Times New Roman"/>
        </w:rPr>
        <w:t>...xii</w:t>
      </w:r>
    </w:p>
    <w:p>
      <w:pPr>
        <w:pStyle w:val="Heading5"/>
        <w:spacing w:line="344" w:lineRule="auto" w:before="516"/>
        <w:ind w:left="4073" w:right="3877"/>
        <w:jc w:val="center"/>
        <w:rPr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3"/>
        </w:rPr>
        <w:t>GİRİŞ</w:t>
      </w:r>
      <w:r>
        <w:rPr>
          <w:b w:val="0"/>
        </w:rPr>
      </w:r>
    </w:p>
    <w:p>
      <w:pPr>
        <w:pStyle w:val="BodyText"/>
        <w:numPr>
          <w:ilvl w:val="1"/>
          <w:numId w:val="1"/>
        </w:numPr>
        <w:tabs>
          <w:tab w:pos="1009" w:val="left" w:leader="none"/>
          <w:tab w:pos="8975" w:val="left" w:leader="dot"/>
        </w:tabs>
        <w:spacing w:line="240" w:lineRule="auto" w:before="124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Problem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Durumu</w:t>
        <w:tab/>
      </w:r>
      <w:r>
        <w:rPr>
          <w:rFonts w:ascii="Times New Roman"/>
        </w:rPr>
        <w:t>1</w:t>
      </w:r>
    </w:p>
    <w:p>
      <w:pPr>
        <w:pStyle w:val="BodyText"/>
        <w:numPr>
          <w:ilvl w:val="1"/>
          <w:numId w:val="1"/>
        </w:numPr>
        <w:tabs>
          <w:tab w:pos="1009" w:val="left" w:leader="none"/>
          <w:tab w:pos="8975" w:val="left" w:leader="dot"/>
        </w:tabs>
        <w:spacing w:line="240" w:lineRule="auto" w:before="21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Araştırmanın</w:t>
      </w:r>
      <w:r>
        <w:rPr/>
        <w:t> Amacı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5</w:t>
      </w:r>
    </w:p>
    <w:p>
      <w:pPr>
        <w:pStyle w:val="BodyText"/>
        <w:numPr>
          <w:ilvl w:val="1"/>
          <w:numId w:val="1"/>
        </w:numPr>
        <w:tabs>
          <w:tab w:pos="1009" w:val="left" w:leader="none"/>
          <w:tab w:pos="8975" w:val="left" w:leader="dot"/>
        </w:tabs>
        <w:spacing w:line="275" w:lineRule="exact" w:before="0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Araştırmanın</w:t>
      </w:r>
      <w:r>
        <w:rPr/>
        <w:t> </w:t>
      </w:r>
      <w:r>
        <w:rPr>
          <w:spacing w:val="-1"/>
        </w:rPr>
        <w:t>Önemi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6</w:t>
      </w:r>
    </w:p>
    <w:p>
      <w:pPr>
        <w:pStyle w:val="BodyText"/>
        <w:numPr>
          <w:ilvl w:val="1"/>
          <w:numId w:val="1"/>
        </w:numPr>
        <w:tabs>
          <w:tab w:pos="1009" w:val="left" w:leader="none"/>
          <w:tab w:pos="8975" w:val="left" w:leader="dot"/>
        </w:tabs>
        <w:spacing w:line="275" w:lineRule="exact" w:before="0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Sayıltılar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7</w:t>
      </w:r>
    </w:p>
    <w:p>
      <w:pPr>
        <w:pStyle w:val="BodyText"/>
        <w:numPr>
          <w:ilvl w:val="1"/>
          <w:numId w:val="1"/>
        </w:numPr>
        <w:tabs>
          <w:tab w:pos="1009" w:val="left" w:leader="none"/>
          <w:tab w:pos="8975" w:val="left" w:leader="dot"/>
        </w:tabs>
        <w:spacing w:line="240" w:lineRule="auto" w:before="0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/>
        <w:t>Sınırlılıklar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8</w:t>
      </w:r>
    </w:p>
    <w:p>
      <w:pPr>
        <w:pStyle w:val="BodyText"/>
        <w:numPr>
          <w:ilvl w:val="1"/>
          <w:numId w:val="1"/>
        </w:numPr>
        <w:tabs>
          <w:tab w:pos="1009" w:val="left" w:leader="none"/>
          <w:tab w:pos="8975" w:val="left" w:leader="dot"/>
        </w:tabs>
        <w:spacing w:line="240" w:lineRule="auto" w:before="0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95"/>
        </w:rPr>
        <w:t>Tanımlar</w:t>
      </w:r>
      <w:r>
        <w:rPr>
          <w:rFonts w:ascii="Times New Roman" w:hAnsi="Times New Roman"/>
          <w:spacing w:val="-1"/>
          <w:w w:val="95"/>
        </w:rPr>
        <w:tab/>
      </w:r>
      <w:r>
        <w:rPr>
          <w:rFonts w:ascii="Times New Roman" w:hAnsi="Times New Roman"/>
        </w:rPr>
        <w:t>8</w:t>
      </w:r>
    </w:p>
    <w:p>
      <w:pPr>
        <w:pStyle w:val="Heading5"/>
        <w:spacing w:line="344" w:lineRule="auto" w:before="518"/>
        <w:ind w:left="3313" w:right="2405" w:firstLine="808"/>
        <w:jc w:val="left"/>
        <w:rPr>
          <w:b w:val="0"/>
          <w:bCs w:val="0"/>
        </w:rPr>
      </w:pPr>
      <w:r>
        <w:rPr/>
        <w:t>BÖLÜM</w:t>
      </w:r>
      <w:r>
        <w:rPr>
          <w:spacing w:val="-2"/>
        </w:rPr>
        <w:t> </w:t>
      </w:r>
      <w:r>
        <w:rPr/>
        <w:t>II</w:t>
      </w:r>
      <w:r>
        <w:rPr/>
        <w:t> </w:t>
      </w:r>
      <w:r>
        <w:rPr>
          <w:spacing w:val="-3"/>
        </w:rPr>
        <w:t>KAVRAMSAL</w:t>
      </w:r>
      <w:r>
        <w:rPr>
          <w:spacing w:val="-2"/>
        </w:rPr>
        <w:t> ÇERÇEVE</w:t>
      </w:r>
      <w:r>
        <w:rPr>
          <w:b w:val="0"/>
        </w:rPr>
      </w:r>
    </w:p>
    <w:p>
      <w:pPr>
        <w:pStyle w:val="BodyText"/>
        <w:numPr>
          <w:ilvl w:val="1"/>
          <w:numId w:val="2"/>
        </w:numPr>
        <w:tabs>
          <w:tab w:pos="1009" w:val="left" w:leader="none"/>
          <w:tab w:pos="8855" w:val="left" w:leader="dot"/>
        </w:tabs>
        <w:spacing w:line="240" w:lineRule="auto" w:before="520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11</w:t>
      </w:r>
    </w:p>
    <w:p>
      <w:pPr>
        <w:pStyle w:val="BodyText"/>
        <w:numPr>
          <w:ilvl w:val="2"/>
          <w:numId w:val="2"/>
        </w:numPr>
        <w:tabs>
          <w:tab w:pos="1616" w:val="left" w:leader="none"/>
          <w:tab w:pos="8855" w:val="left" w:leader="dot"/>
        </w:tabs>
        <w:spacing w:line="240" w:lineRule="auto" w:before="22" w:after="0"/>
        <w:ind w:left="1615" w:right="0" w:hanging="60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İkinci</w:t>
      </w:r>
      <w:r>
        <w:rPr/>
        <w:t> </w:t>
      </w:r>
      <w:r>
        <w:rPr>
          <w:spacing w:val="-1"/>
        </w:rPr>
        <w:t>Derece</w:t>
      </w:r>
      <w:r>
        <w:rPr>
          <w:spacing w:val="1"/>
        </w:rPr>
        <w:t>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13</w:t>
      </w:r>
    </w:p>
    <w:p>
      <w:pPr>
        <w:pStyle w:val="BodyText"/>
        <w:numPr>
          <w:ilvl w:val="3"/>
          <w:numId w:val="2"/>
        </w:numPr>
        <w:tabs>
          <w:tab w:pos="2363" w:val="left" w:leader="none"/>
          <w:tab w:pos="8855" w:val="left" w:leader="dot"/>
        </w:tabs>
        <w:spacing w:line="240" w:lineRule="auto" w:before="0" w:after="0"/>
        <w:ind w:left="2362" w:right="0" w:hanging="78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Üçüncü</w:t>
      </w:r>
      <w:r>
        <w:rPr/>
        <w:t> </w:t>
      </w:r>
      <w:r>
        <w:rPr>
          <w:spacing w:val="-1"/>
        </w:rPr>
        <w:t>Derece</w:t>
      </w:r>
      <w:r>
        <w:rPr>
          <w:spacing w:val="1"/>
        </w:rPr>
        <w:t>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14</w:t>
      </w:r>
    </w:p>
    <w:p>
      <w:pPr>
        <w:pStyle w:val="BodyText"/>
        <w:numPr>
          <w:ilvl w:val="1"/>
          <w:numId w:val="2"/>
        </w:numPr>
        <w:tabs>
          <w:tab w:pos="1009" w:val="left" w:leader="none"/>
          <w:tab w:pos="8855" w:val="left" w:leader="dot"/>
        </w:tabs>
        <w:spacing w:line="240" w:lineRule="auto" w:before="0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17</w:t>
      </w:r>
    </w:p>
    <w:p>
      <w:pPr>
        <w:pStyle w:val="BodyText"/>
        <w:numPr>
          <w:ilvl w:val="2"/>
          <w:numId w:val="3"/>
        </w:numPr>
        <w:tabs>
          <w:tab w:pos="1556" w:val="left" w:leader="none"/>
          <w:tab w:pos="8855" w:val="left" w:leader="dot"/>
        </w:tabs>
        <w:spacing w:line="275" w:lineRule="exact" w:before="0" w:after="0"/>
        <w:ind w:left="1555" w:right="0" w:hanging="5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İkinci</w:t>
      </w:r>
      <w:r>
        <w:rPr/>
        <w:t> </w:t>
      </w:r>
      <w:r>
        <w:rPr>
          <w:spacing w:val="-1"/>
        </w:rPr>
        <w:t>Derece</w:t>
      </w:r>
      <w:r>
        <w:rPr>
          <w:spacing w:val="1"/>
        </w:rPr>
        <w:t>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18</w:t>
      </w:r>
    </w:p>
    <w:p>
      <w:pPr>
        <w:pStyle w:val="BodyText"/>
        <w:numPr>
          <w:ilvl w:val="3"/>
          <w:numId w:val="3"/>
        </w:numPr>
        <w:tabs>
          <w:tab w:pos="2269" w:val="left" w:leader="none"/>
          <w:tab w:pos="8855" w:val="left" w:leader="dot"/>
        </w:tabs>
        <w:spacing w:line="275" w:lineRule="exact" w:before="0" w:after="0"/>
        <w:ind w:left="2269" w:right="0" w:hanging="78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Üçüncü</w:t>
      </w:r>
      <w:r>
        <w:rPr>
          <w:spacing w:val="2"/>
        </w:rPr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19</w:t>
      </w:r>
    </w:p>
    <w:p>
      <w:pPr>
        <w:pStyle w:val="BodyText"/>
        <w:numPr>
          <w:ilvl w:val="2"/>
          <w:numId w:val="3"/>
        </w:numPr>
        <w:tabs>
          <w:tab w:pos="1556" w:val="left" w:leader="none"/>
          <w:tab w:pos="8855" w:val="left" w:leader="dot"/>
        </w:tabs>
        <w:spacing w:line="240" w:lineRule="auto" w:before="0" w:after="0"/>
        <w:ind w:left="1555" w:right="0" w:hanging="5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İkinci</w:t>
      </w:r>
      <w:r>
        <w:rPr/>
        <w:t> </w:t>
      </w:r>
      <w:r>
        <w:rPr>
          <w:spacing w:val="-1"/>
        </w:rPr>
        <w:t>Derece</w:t>
      </w:r>
      <w:r>
        <w:rPr>
          <w:spacing w:val="1"/>
        </w:rPr>
        <w:t>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22</w:t>
      </w:r>
    </w:p>
    <w:p>
      <w:pPr>
        <w:pStyle w:val="BodyText"/>
        <w:tabs>
          <w:tab w:pos="8855" w:val="left" w:leader="dot"/>
        </w:tabs>
        <w:spacing w:line="240" w:lineRule="auto"/>
        <w:ind w:left="1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2.2.1.1. </w:t>
      </w:r>
      <w:r>
        <w:rPr>
          <w:spacing w:val="-1"/>
        </w:rPr>
        <w:t>Üçüncü</w:t>
      </w:r>
      <w:r>
        <w:rPr>
          <w:spacing w:val="2"/>
        </w:rPr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</w:rPr>
        <w:t>23</w:t>
      </w:r>
    </w:p>
    <w:p>
      <w:pPr>
        <w:pStyle w:val="BodyText"/>
        <w:numPr>
          <w:ilvl w:val="1"/>
          <w:numId w:val="2"/>
        </w:numPr>
        <w:tabs>
          <w:tab w:pos="1009" w:val="left" w:leader="none"/>
        </w:tabs>
        <w:spacing w:line="240" w:lineRule="auto" w:before="0" w:after="0"/>
        <w:ind w:left="1008" w:right="0" w:hanging="420"/>
        <w:jc w:val="both"/>
        <w:rPr>
          <w:rFonts w:ascii="Times New Roman" w:hAnsi="Times New Roman" w:cs="Times New Roman" w:eastAsia="Times New Roman"/>
        </w:rPr>
      </w:pPr>
      <w:r>
        <w:rPr/>
        <w:t>Konu ile</w:t>
      </w:r>
      <w:r>
        <w:rPr>
          <w:spacing w:val="1"/>
        </w:rPr>
        <w:t> </w:t>
      </w:r>
      <w:r>
        <w:rPr>
          <w:spacing w:val="-1"/>
        </w:rPr>
        <w:t>İlgili</w:t>
      </w:r>
      <w:r>
        <w:rPr/>
        <w:t> </w:t>
      </w:r>
      <w:r>
        <w:rPr>
          <w:spacing w:val="-1"/>
        </w:rPr>
        <w:t>Ulusal</w:t>
      </w:r>
      <w:r>
        <w:rPr/>
        <w:t> ve </w:t>
      </w:r>
      <w:r>
        <w:rPr>
          <w:spacing w:val="-1"/>
        </w:rPr>
        <w:t>Uluslararası</w:t>
      </w:r>
      <w:r>
        <w:rPr/>
        <w:t> </w:t>
      </w:r>
      <w:r>
        <w:rPr>
          <w:spacing w:val="-1"/>
        </w:rPr>
        <w:t>Araştırmalar</w:t>
      </w:r>
      <w:r>
        <w:rPr>
          <w:spacing w:val="1"/>
        </w:rPr>
        <w:t> </w:t>
      </w:r>
      <w:r>
        <w:rPr/>
        <w:t>ve</w:t>
      </w:r>
      <w:r>
        <w:rPr>
          <w:spacing w:val="-1"/>
        </w:rPr>
        <w:t> Genel</w:t>
      </w:r>
      <w:r>
        <w:rPr/>
        <w:t> Değerlendirme ……</w:t>
      </w:r>
      <w:r>
        <w:rPr>
          <w:rFonts w:ascii="Times New Roman" w:hAnsi="Times New Roman" w:cs="Times New Roman" w:eastAsia="Times New Roman"/>
        </w:rPr>
        <w:t>25</w:t>
      </w:r>
    </w:p>
    <w:p>
      <w:pPr>
        <w:pStyle w:val="Heading5"/>
        <w:spacing w:line="390" w:lineRule="atLeast" w:before="275"/>
        <w:ind w:left="4073" w:right="3883"/>
        <w:jc w:val="center"/>
        <w:rPr>
          <w:b w:val="0"/>
          <w:bCs w:val="0"/>
        </w:rPr>
      </w:pPr>
      <w:r>
        <w:rPr/>
        <w:t>BÖLÜM</w:t>
      </w:r>
      <w:r>
        <w:rPr>
          <w:spacing w:val="-2"/>
        </w:rPr>
        <w:t> </w:t>
      </w:r>
      <w:r>
        <w:rPr/>
        <w:t>III</w:t>
      </w:r>
      <w:r>
        <w:rPr/>
        <w:t> </w:t>
      </w:r>
      <w:r>
        <w:rPr>
          <w:spacing w:val="-1"/>
        </w:rPr>
        <w:t>YÖNTEM</w:t>
      </w:r>
      <w:r>
        <w:rPr>
          <w:b w:val="0"/>
        </w:rPr>
      </w:r>
    </w:p>
    <w:p>
      <w:pPr>
        <w:pStyle w:val="BodyText"/>
        <w:tabs>
          <w:tab w:pos="8382" w:val="left" w:leader="dot"/>
        </w:tabs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3.1.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spacing w:val="1"/>
        </w:rPr>
        <w:t> </w:t>
      </w:r>
      <w:r>
        <w:rPr/>
        <w:t>………………………</w:t>
      </w:r>
      <w:r>
        <w:rPr>
          <w:rFonts w:ascii="Times New Roman" w:hAnsi="Times New Roman" w:cs="Times New Roman" w:eastAsia="Times New Roman"/>
        </w:rPr>
        <w:tab/>
      </w:r>
      <w:r>
        <w:rPr>
          <w:rFonts w:ascii="Times New Roman" w:hAnsi="Times New Roman" w:cs="Times New Roman" w:eastAsia="Times New Roman"/>
          <w:spacing w:val="-2"/>
        </w:rPr>
        <w:t>42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50"/>
          <w:pgMar w:top="1360" w:bottom="280" w:left="168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3.2.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spacing w:val="1"/>
        </w:rPr>
        <w:t> </w:t>
      </w:r>
      <w:r>
        <w:rPr>
          <w:spacing w:val="-1"/>
        </w:rPr>
        <w:t>……………………………………………….……</w:t>
      </w:r>
      <w:r>
        <w:rPr>
          <w:rFonts w:ascii="Times New Roman" w:hAnsi="Times New Roman" w:cs="Times New Roman" w:eastAsia="Times New Roman"/>
          <w:spacing w:val="-1"/>
        </w:rPr>
        <w:t>44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99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3.2.1.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3"/>
        </w:rPr>
        <w:t>İkinci</w:t>
      </w:r>
      <w:r>
        <w:rPr>
          <w:spacing w:val="-5"/>
        </w:rPr>
        <w:t> </w:t>
      </w:r>
      <w:r>
        <w:rPr>
          <w:spacing w:val="-2"/>
        </w:rPr>
        <w:t>Derece</w:t>
      </w:r>
      <w:r>
        <w:rPr>
          <w:spacing w:val="-4"/>
        </w:rPr>
        <w:t> </w:t>
      </w:r>
      <w:r>
        <w:rPr>
          <w:spacing w:val="-2"/>
        </w:rPr>
        <w:t>Alt</w:t>
      </w:r>
      <w:r>
        <w:rPr>
          <w:spacing w:val="-5"/>
        </w:rPr>
        <w:t> </w:t>
      </w:r>
      <w:r>
        <w:rPr>
          <w:spacing w:val="-3"/>
        </w:rPr>
        <w:t>Başlık</w:t>
      </w:r>
      <w:r>
        <w:rPr>
          <w:spacing w:val="-5"/>
        </w:rPr>
        <w:t> </w:t>
      </w:r>
      <w:r>
        <w:rPr>
          <w:spacing w:val="-3"/>
        </w:rPr>
        <w:t>…………………………………………….….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44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99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3.2.2.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3"/>
        </w:rPr>
        <w:t>İkinci</w:t>
      </w:r>
      <w:r>
        <w:rPr>
          <w:spacing w:val="-5"/>
        </w:rPr>
        <w:t> </w:t>
      </w:r>
      <w:r>
        <w:rPr>
          <w:spacing w:val="-2"/>
        </w:rPr>
        <w:t>Derece</w:t>
      </w:r>
      <w:r>
        <w:rPr>
          <w:spacing w:val="-4"/>
        </w:rPr>
        <w:t> </w:t>
      </w:r>
      <w:r>
        <w:rPr>
          <w:spacing w:val="-2"/>
        </w:rPr>
        <w:t>Alt</w:t>
      </w:r>
      <w:r>
        <w:rPr>
          <w:spacing w:val="-5"/>
        </w:rPr>
        <w:t> </w:t>
      </w:r>
      <w:r>
        <w:rPr>
          <w:spacing w:val="-3"/>
        </w:rPr>
        <w:t>Başlık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...</w:t>
      </w:r>
      <w:r>
        <w:rPr>
          <w:spacing w:val="-3"/>
        </w:rPr>
        <w:t>………………………………………………</w:t>
      </w:r>
      <w:r>
        <w:rPr>
          <w:rFonts w:ascii="Times New Roman" w:hAnsi="Times New Roman" w:cs="Times New Roman" w:eastAsia="Times New Roman"/>
          <w:spacing w:val="-3"/>
        </w:rPr>
        <w:t>49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3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3.3.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/>
        <w:t> ………………………………………………</w:t>
      </w:r>
      <w:r>
        <w:rPr>
          <w:rFonts w:ascii="Times New Roman" w:hAnsi="Times New Roman" w:cs="Times New Roman" w:eastAsia="Times New Roman"/>
        </w:rPr>
        <w:t>.</w:t>
      </w:r>
      <w:r>
        <w:rPr/>
        <w:t>……</w:t>
      </w:r>
      <w:r>
        <w:rPr>
          <w:rFonts w:ascii="Times New Roman" w:hAnsi="Times New Roman" w:cs="Times New Roman" w:eastAsia="Times New Roman"/>
        </w:rPr>
        <w:t>52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3.4.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spacing w:val="1"/>
        </w:rPr>
        <w:t> </w:t>
      </w:r>
      <w:r>
        <w:rPr/>
        <w:t>…………………………………</w:t>
      </w:r>
      <w:r>
        <w:rPr>
          <w:rFonts w:ascii="Times New Roman" w:hAnsi="Times New Roman" w:cs="Times New Roman" w:eastAsia="Times New Roman"/>
        </w:rPr>
        <w:t>...</w:t>
      </w:r>
      <w:r>
        <w:rPr/>
        <w:t>………………</w:t>
      </w:r>
      <w:r>
        <w:rPr>
          <w:rFonts w:ascii="Times New Roman" w:hAnsi="Times New Roman" w:cs="Times New Roman" w:eastAsia="Times New Roman"/>
        </w:rPr>
        <w:t>..54</w:t>
      </w:r>
    </w:p>
    <w:p>
      <w:pPr>
        <w:pStyle w:val="BodyText"/>
        <w:spacing w:line="240" w:lineRule="auto"/>
        <w:ind w:left="1610" w:right="100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3.4.1</w:t>
      </w:r>
      <w:r>
        <w:rPr>
          <w:rFonts w:ascii="Times New Roman" w:hAnsi="Times New Roman" w:cs="Times New Roman" w:eastAsia="Times New Roman"/>
          <w:b/>
          <w:bCs/>
          <w:spacing w:val="-1"/>
        </w:rPr>
        <w:t>.</w:t>
      </w:r>
      <w:r>
        <w:rPr>
          <w:rFonts w:ascii="Times New Roman" w:hAnsi="Times New Roman" w:cs="Times New Roman" w:eastAsia="Times New Roman"/>
          <w:b/>
          <w:bCs/>
          <w:spacing w:val="-3"/>
        </w:rPr>
        <w:t> </w:t>
      </w:r>
      <w:r>
        <w:rPr>
          <w:spacing w:val="-1"/>
        </w:rPr>
        <w:t>İkinci</w:t>
      </w:r>
      <w:r>
        <w:rPr/>
        <w:t> </w:t>
      </w:r>
      <w:r>
        <w:rPr>
          <w:spacing w:val="-1"/>
        </w:rPr>
        <w:t>Derece</w:t>
      </w:r>
      <w:r>
        <w:rPr>
          <w:spacing w:val="1"/>
        </w:rPr>
        <w:t> </w:t>
      </w:r>
      <w:r>
        <w:rPr/>
        <w:t>Alt </w:t>
      </w:r>
      <w:r>
        <w:rPr>
          <w:spacing w:val="-1"/>
        </w:rPr>
        <w:t>Başlık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/>
        <w:t>………………………………………………</w:t>
      </w:r>
      <w:r>
        <w:rPr>
          <w:rFonts w:ascii="Times New Roman" w:hAnsi="Times New Roman" w:cs="Times New Roman" w:eastAsia="Times New Roman"/>
        </w:rPr>
        <w:t>55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3.4.1.1.</w:t>
      </w:r>
      <w:r>
        <w:rPr>
          <w:spacing w:val="-1"/>
        </w:rPr>
        <w:t>Üçüncü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/>
        <w:t> </w:t>
      </w:r>
      <w:r>
        <w:rPr>
          <w:spacing w:val="-1"/>
        </w:rPr>
        <w:t>………………………………</w:t>
      </w:r>
      <w:r>
        <w:rPr>
          <w:rFonts w:ascii="Times New Roman" w:hAnsi="Times New Roman" w:cs="Times New Roman" w:eastAsia="Times New Roman"/>
          <w:spacing w:val="-1"/>
        </w:rPr>
        <w:t>....</w:t>
      </w:r>
      <w:r>
        <w:rPr>
          <w:spacing w:val="-1"/>
        </w:rPr>
        <w:t>.…</w:t>
      </w:r>
      <w:r>
        <w:rPr>
          <w:rFonts w:ascii="Times New Roman" w:hAnsi="Times New Roman" w:cs="Times New Roman" w:eastAsia="Times New Roman"/>
          <w:spacing w:val="-1"/>
        </w:rPr>
        <w:t>55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6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3.4.1.2 </w:t>
      </w:r>
      <w:r>
        <w:rPr>
          <w:spacing w:val="-1"/>
        </w:rPr>
        <w:t>Üçüncü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/>
        <w:t> </w:t>
      </w:r>
      <w:r>
        <w:rPr>
          <w:spacing w:val="-1"/>
        </w:rPr>
        <w:t>………………………………</w:t>
      </w:r>
      <w:r>
        <w:rPr>
          <w:rFonts w:ascii="Times New Roman" w:hAnsi="Times New Roman" w:cs="Times New Roman" w:eastAsia="Times New Roman"/>
          <w:spacing w:val="-1"/>
        </w:rPr>
        <w:t>..</w:t>
      </w:r>
      <w:r>
        <w:rPr>
          <w:spacing w:val="-1"/>
        </w:rPr>
        <w:t>..….</w:t>
      </w:r>
      <w:r>
        <w:rPr>
          <w:rFonts w:ascii="Times New Roman" w:hAnsi="Times New Roman" w:cs="Times New Roman" w:eastAsia="Times New Roman"/>
          <w:spacing w:val="-1"/>
        </w:rPr>
        <w:t>56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5"/>
        <w:spacing w:line="390" w:lineRule="atLeast"/>
        <w:ind w:left="4030" w:right="3551" w:hanging="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> </w:t>
      </w:r>
      <w:r>
        <w:rPr/>
        <w:t>I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BULGULAR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/>
        <w:ind w:right="3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4.1.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/>
        <w:t> ………………………………………….……..…</w:t>
      </w:r>
      <w:r>
        <w:rPr>
          <w:rFonts w:ascii="Times New Roman" w:hAnsi="Times New Roman" w:cs="Times New Roman" w:eastAsia="Times New Roman"/>
        </w:rPr>
        <w:t>.57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3"/>
        </w:rPr>
        <w:t>4.2.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/>
        <w:t> ……………………………………..…………..…</w:t>
      </w:r>
      <w:r>
        <w:rPr>
          <w:rFonts w:ascii="Times New Roman" w:hAnsi="Times New Roman" w:cs="Times New Roman" w:eastAsia="Times New Roman"/>
        </w:rPr>
        <w:t>58</w:t>
      </w:r>
    </w:p>
    <w:p>
      <w:pPr>
        <w:pStyle w:val="BodyText"/>
        <w:spacing w:line="240" w:lineRule="auto"/>
        <w:ind w:left="10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4.2.1.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İkinci</w:t>
      </w:r>
      <w:r>
        <w:rPr/>
        <w:t> </w:t>
      </w:r>
      <w:r>
        <w:rPr>
          <w:spacing w:val="-1"/>
        </w:rPr>
        <w:t>Derece</w:t>
      </w:r>
      <w:r>
        <w:rPr>
          <w:spacing w:val="1"/>
        </w:rPr>
        <w:t> </w:t>
      </w:r>
      <w:r>
        <w:rPr/>
        <w:t>Alt Başlı</w:t>
      </w:r>
      <w:r>
        <w:rPr>
          <w:rFonts w:ascii="Times New Roman" w:hAnsi="Times New Roman" w:cs="Times New Roman" w:eastAsia="Times New Roman"/>
        </w:rPr>
        <w:t>k ..</w:t>
      </w:r>
      <w:r>
        <w:rPr/>
        <w:t>……………...………………….…….…… </w:t>
      </w:r>
      <w:r>
        <w:rPr>
          <w:rFonts w:ascii="Times New Roman" w:hAnsi="Times New Roman" w:cs="Times New Roman" w:eastAsia="Times New Roman"/>
        </w:rPr>
        <w:t>71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4.3.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spacing w:val="1"/>
        </w:rPr>
        <w:t> </w:t>
      </w:r>
      <w:r>
        <w:rPr/>
        <w:t>………………………………………..…………. </w:t>
      </w:r>
      <w:r>
        <w:rPr>
          <w:rFonts w:ascii="Times New Roman" w:hAnsi="Times New Roman" w:cs="Times New Roman" w:eastAsia="Times New Roman"/>
          <w:spacing w:val="-3"/>
        </w:rPr>
        <w:t>72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390" w:lineRule="atLeast"/>
        <w:ind w:left="4025" w:right="3552"/>
        <w:jc w:val="center"/>
        <w:rPr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> </w:t>
      </w:r>
      <w:r>
        <w:rPr/>
        <w:t>V</w:t>
      </w:r>
      <w:r>
        <w:rPr>
          <w:spacing w:val="23"/>
        </w:rPr>
        <w:t> </w:t>
      </w:r>
      <w:r>
        <w:rPr>
          <w:spacing w:val="-1"/>
        </w:rPr>
        <w:t>TARTIŞMA</w:t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5.1.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spacing w:val="1"/>
        </w:rPr>
        <w:t> </w:t>
      </w:r>
      <w:r>
        <w:rPr>
          <w:spacing w:val="-2"/>
        </w:rPr>
        <w:t>…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spacing w:val="-2"/>
        </w:rPr>
        <w:t>……………………………….…………………</w:t>
      </w:r>
      <w:r>
        <w:rPr>
          <w:rFonts w:ascii="Times New Roman" w:hAnsi="Times New Roman" w:cs="Times New Roman" w:eastAsia="Times New Roman"/>
          <w:spacing w:val="-2"/>
        </w:rPr>
        <w:t>76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5.2.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Birinci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Derece </w:t>
      </w:r>
      <w:r>
        <w:rPr>
          <w:rFonts w:ascii="Times New Roman" w:hAnsi="Times New Roman" w:cs="Times New Roman" w:eastAsia="Times New Roman"/>
        </w:rPr>
        <w:t>Alt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aşlık</w:t>
      </w:r>
      <w:r>
        <w:rPr/>
        <w:t> </w:t>
      </w:r>
      <w:r>
        <w:rPr>
          <w:spacing w:val="-2"/>
        </w:rPr>
        <w:t>…………………………………….……………….</w:t>
      </w:r>
      <w:r>
        <w:rPr>
          <w:rFonts w:ascii="Times New Roman" w:hAnsi="Times New Roman" w:cs="Times New Roman" w:eastAsia="Times New Roman"/>
          <w:spacing w:val="-2"/>
        </w:rPr>
        <w:t>77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4085" w:right="0" w:hanging="3498"/>
        <w:jc w:val="left"/>
      </w:pPr>
      <w:r>
        <w:rPr>
          <w:rFonts w:ascii="Times New Roman" w:hAnsi="Times New Roman" w:cs="Times New Roman" w:eastAsia="Times New Roman"/>
          <w:spacing w:val="-3"/>
        </w:rPr>
        <w:t>5.3.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1"/>
        </w:rPr>
        <w:t>Başlık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spacing w:val="-2"/>
        </w:rPr>
        <w:t>………………………………….…………………78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390" w:lineRule="atLeast"/>
        <w:ind w:left="3428" w:right="2805" w:firstLine="657"/>
        <w:jc w:val="left"/>
        <w:rPr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> </w:t>
      </w:r>
      <w:r>
        <w:rPr/>
        <w:t>VI</w:t>
      </w:r>
      <w:r>
        <w:rPr>
          <w:spacing w:val="23"/>
        </w:rPr>
        <w:t> </w:t>
      </w:r>
      <w:r>
        <w:rPr>
          <w:spacing w:val="-2"/>
        </w:rPr>
        <w:t>SONUÇ</w:t>
      </w:r>
      <w:r>
        <w:rPr>
          <w:spacing w:val="-6"/>
        </w:rPr>
        <w:t> </w:t>
      </w:r>
      <w:r>
        <w:rPr>
          <w:spacing w:val="-2"/>
        </w:rPr>
        <w:t>VE</w:t>
      </w:r>
      <w:r>
        <w:rPr>
          <w:spacing w:val="-5"/>
        </w:rPr>
        <w:t> </w:t>
      </w:r>
      <w:r>
        <w:rPr>
          <w:spacing w:val="-2"/>
        </w:rPr>
        <w:t>ÖNERİLER</w:t>
      </w:r>
      <w:r>
        <w:rPr>
          <w:b w:val="0"/>
        </w:rPr>
      </w:r>
    </w:p>
    <w:p>
      <w:pPr>
        <w:pStyle w:val="BodyText"/>
        <w:spacing w:line="240" w:lineRule="auto"/>
        <w:ind w:left="65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6.1.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2"/>
        </w:rPr>
        <w:t>Başlık…………………………………………………….</w:t>
      </w:r>
      <w:r>
        <w:rPr>
          <w:rFonts w:ascii="Times New Roman" w:hAnsi="Times New Roman" w:cs="Times New Roman" w:eastAsia="Times New Roman"/>
          <w:spacing w:val="-2"/>
        </w:rPr>
        <w:t>83</w:t>
      </w:r>
    </w:p>
    <w:p>
      <w:pPr>
        <w:pStyle w:val="BodyText"/>
        <w:spacing w:line="240" w:lineRule="auto" w:before="9"/>
        <w:ind w:left="646" w:right="0" w:firstLine="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6.2.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Birinci</w:t>
      </w:r>
      <w:r>
        <w:rPr/>
        <w:t> </w:t>
      </w:r>
      <w:r>
        <w:rPr>
          <w:spacing w:val="-1"/>
        </w:rPr>
        <w:t>Derece </w:t>
      </w:r>
      <w:r>
        <w:rPr/>
        <w:t>Alt </w:t>
      </w:r>
      <w:r>
        <w:rPr>
          <w:spacing w:val="-2"/>
        </w:rPr>
        <w:t>Başlık…………………………………………………….</w:t>
      </w:r>
      <w:r>
        <w:rPr>
          <w:rFonts w:ascii="Times New Roman" w:hAnsi="Times New Roman" w:cs="Times New Roman" w:eastAsia="Times New Roman"/>
          <w:spacing w:val="-2"/>
        </w:rPr>
        <w:t>85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7"/>
        <w:ind w:left="650" w:right="308" w:hanging="5"/>
        <w:jc w:val="both"/>
      </w:pPr>
      <w:r>
        <w:rPr>
          <w:rFonts w:ascii="Times New Roman" w:hAnsi="Times New Roman" w:cs="Times New Roman" w:eastAsia="Times New Roman"/>
          <w:b/>
          <w:bCs/>
          <w:spacing w:val="-3"/>
        </w:rPr>
        <w:t>KAYNAKLAR</w:t>
      </w:r>
      <w:r>
        <w:rPr>
          <w:spacing w:val="-3"/>
        </w:rPr>
        <w:t>…………………………………………………………..……….89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</w:rPr>
        <w:t>EKLER</w:t>
      </w:r>
      <w:r>
        <w:rPr>
          <w:spacing w:val="-4"/>
        </w:rPr>
        <w:t>………………………………………………………………</w:t>
      </w:r>
      <w:r>
        <w:rPr>
          <w:rFonts w:ascii="Times New Roman" w:hAnsi="Times New Roman" w:cs="Times New Roman" w:eastAsia="Times New Roman"/>
          <w:spacing w:val="-4"/>
        </w:rPr>
        <w:t>.</w:t>
      </w:r>
      <w:r>
        <w:rPr>
          <w:spacing w:val="-4"/>
        </w:rPr>
        <w:t>…………...</w:t>
      </w:r>
      <w:r>
        <w:rPr>
          <w:rFonts w:ascii="Times New Roman" w:hAnsi="Times New Roman" w:cs="Times New Roman" w:eastAsia="Times New Roman"/>
          <w:spacing w:val="-4"/>
        </w:rPr>
        <w:t>94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</w:rPr>
        <w:t>ÖZGEÇMİŞ</w:t>
      </w:r>
      <w:r>
        <w:rPr>
          <w:spacing w:val="-3"/>
        </w:rPr>
        <w:t>………………………………………….………………………….</w:t>
      </w:r>
      <w:r>
        <w:rPr>
          <w:rFonts w:ascii="Times New Roman" w:hAnsi="Times New Roman" w:cs="Times New Roman" w:eastAsia="Times New Roman"/>
          <w:spacing w:val="-3"/>
        </w:rPr>
        <w:t>107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b/>
          <w:bCs/>
        </w:rPr>
        <w:t>VITAE</w:t>
      </w:r>
      <w:r>
        <w:rPr/>
        <w:t>…………………………………………….…………………………….107</w:t>
      </w:r>
    </w:p>
    <w:p>
      <w:pPr>
        <w:spacing w:after="0" w:line="240" w:lineRule="auto"/>
        <w:jc w:val="both"/>
        <w:sectPr>
          <w:pgSz w:w="11910" w:h="16850"/>
          <w:pgMar w:header="1449" w:footer="0" w:top="1680" w:bottom="280" w:left="168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50"/>
          <w:pgMar w:header="1449" w:footer="0" w:top="1680" w:bottom="280" w:left="1680" w:right="1300"/>
        </w:sectPr>
      </w:pPr>
    </w:p>
    <w:p>
      <w:pPr>
        <w:pStyle w:val="Heading5"/>
        <w:spacing w:line="240" w:lineRule="auto" w:before="69"/>
        <w:ind w:left="3529" w:right="0"/>
        <w:jc w:val="left"/>
        <w:rPr>
          <w:b w:val="0"/>
          <w:bCs w:val="0"/>
        </w:rPr>
      </w:pPr>
      <w:r>
        <w:rPr>
          <w:rFonts w:ascii="Times New Roman" w:hAnsi="Times New Roman"/>
        </w:rPr>
        <w:t>T</w:t>
      </w:r>
      <w:r>
        <w:rPr/>
        <w:t>ABLOLAR</w:t>
      </w:r>
      <w:r>
        <w:rPr>
          <w:spacing w:val="-1"/>
        </w:rPr>
        <w:t> LİSTESİ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before="206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Sayfa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50"/>
          <w:pgMar w:top="1360" w:bottom="280" w:left="1680" w:right="1300"/>
          <w:cols w:num="2" w:equalWidth="0">
            <w:col w:w="5870" w:space="40"/>
            <w:col w:w="302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spacing w:line="240" w:lineRule="auto" w:before="69"/>
        <w:ind w:left="1440" w:right="169" w:hanging="85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Tablo </w:t>
      </w:r>
      <w:r>
        <w:rPr>
          <w:rFonts w:ascii="Times New Roman" w:hAnsi="Times New Roman" w:cs="Times New Roman" w:eastAsia="Times New Roman"/>
          <w:b/>
          <w:bCs/>
          <w:spacing w:val="-1"/>
        </w:rPr>
        <w:t>1.</w:t>
      </w:r>
      <w:r>
        <w:rPr>
          <w:spacing w:val="-1"/>
        </w:rPr>
        <w:t>Tablo</w:t>
      </w:r>
      <w:r>
        <w:rPr/>
        <w:t> Adı</w:t>
      </w:r>
      <w:r>
        <w:rPr>
          <w:spacing w:val="1"/>
        </w:rPr>
        <w:t> </w:t>
      </w:r>
      <w:r>
        <w:rPr>
          <w:spacing w:val="-1"/>
        </w:rPr>
        <w:t>Tablo</w:t>
      </w:r>
      <w:r>
        <w:rPr/>
        <w:t> Adı </w:t>
      </w:r>
      <w:r>
        <w:rPr>
          <w:spacing w:val="-1"/>
        </w:rPr>
        <w:t>Tablo</w:t>
      </w:r>
      <w:r>
        <w:rPr/>
        <w:t> Adı </w:t>
      </w:r>
      <w:r>
        <w:rPr>
          <w:spacing w:val="-1"/>
        </w:rPr>
        <w:t>Tablo</w:t>
      </w:r>
      <w:r>
        <w:rPr/>
        <w:t> Adı </w:t>
      </w:r>
      <w:r>
        <w:rPr>
          <w:spacing w:val="-1"/>
        </w:rPr>
        <w:t>Tablo</w:t>
      </w:r>
      <w:r>
        <w:rPr/>
        <w:t> Adı </w:t>
      </w:r>
      <w:r>
        <w:rPr>
          <w:spacing w:val="-1"/>
        </w:rPr>
        <w:t>Tablo</w:t>
      </w:r>
      <w:r>
        <w:rPr/>
        <w:t> Adı </w:t>
      </w:r>
      <w:r>
        <w:rPr>
          <w:spacing w:val="-1"/>
        </w:rPr>
        <w:t>Tablo</w:t>
      </w:r>
      <w:r>
        <w:rPr/>
        <w:t> Adı</w:t>
      </w:r>
      <w:r>
        <w:rPr>
          <w:spacing w:val="61"/>
        </w:rPr>
        <w:t> </w:t>
      </w:r>
      <w:r>
        <w:rPr>
          <w:spacing w:val="-1"/>
        </w:rPr>
        <w:t>Tablo</w:t>
      </w:r>
      <w:r>
        <w:rPr/>
        <w:t> Adı </w:t>
      </w:r>
      <w:r>
        <w:rPr>
          <w:spacing w:val="-1"/>
        </w:rPr>
        <w:t>Tablo</w:t>
      </w:r>
      <w:r>
        <w:rPr/>
        <w:t> Adı Tablo Adı </w:t>
      </w:r>
      <w:r>
        <w:rPr>
          <w:spacing w:val="-1"/>
        </w:rPr>
        <w:t>Tablo</w:t>
      </w:r>
      <w:r>
        <w:rPr/>
        <w:t> Adı</w:t>
      </w:r>
      <w:r>
        <w:rPr>
          <w:spacing w:val="1"/>
        </w:rPr>
        <w:t> </w:t>
      </w:r>
      <w:r>
        <w:rPr/>
        <w:t>…….…………….………... </w:t>
      </w:r>
      <w:r>
        <w:rPr>
          <w:rFonts w:ascii="Times New Roman" w:hAnsi="Times New Roman" w:cs="Times New Roman" w:eastAsia="Times New Roman"/>
          <w:spacing w:val="-2"/>
        </w:rPr>
        <w:t>42</w:t>
      </w:r>
    </w:p>
    <w:p>
      <w:pPr>
        <w:pStyle w:val="BodyText"/>
        <w:spacing w:line="240" w:lineRule="auto"/>
        <w:ind w:right="3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Tablo 2. </w:t>
      </w:r>
      <w:r>
        <w:rPr>
          <w:spacing w:val="-1"/>
        </w:rPr>
        <w:t>Tablo</w:t>
      </w:r>
      <w:r>
        <w:rPr/>
        <w:t> Adı</w:t>
      </w:r>
      <w:r>
        <w:rPr>
          <w:spacing w:val="1"/>
        </w:rPr>
        <w:t> </w:t>
      </w:r>
      <w:r>
        <w:rPr>
          <w:spacing w:val="-1"/>
        </w:rPr>
        <w:t>……….………………………………………………………</w:t>
      </w:r>
      <w:r>
        <w:rPr>
          <w:rFonts w:ascii="Times New Roman" w:hAnsi="Times New Roman" w:cs="Times New Roman" w:eastAsia="Times New Roman"/>
          <w:spacing w:val="-1"/>
        </w:rPr>
        <w:t>42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</w:rPr>
        <w:t>Tablo 3. </w:t>
      </w:r>
      <w:r>
        <w:rPr>
          <w:spacing w:val="-1"/>
        </w:rPr>
        <w:t>Tablo</w:t>
      </w:r>
      <w:r>
        <w:rPr/>
        <w:t> </w:t>
      </w:r>
      <w:r>
        <w:rPr>
          <w:spacing w:val="-1"/>
        </w:rPr>
        <w:t>Adı……….……………………………………………………….</w:t>
      </w:r>
      <w:r>
        <w:rPr>
          <w:rFonts w:ascii="Times New Roman" w:hAnsi="Times New Roman" w:cs="Times New Roman" w:eastAsia="Times New Roman"/>
          <w:spacing w:val="-1"/>
        </w:rPr>
        <w:t>42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</w:rPr>
        <w:t>Tablo 4. </w:t>
      </w:r>
      <w:r>
        <w:rPr>
          <w:spacing w:val="-1"/>
        </w:rPr>
        <w:t>Tablo</w:t>
      </w:r>
      <w:r>
        <w:rPr/>
        <w:t> </w:t>
      </w:r>
      <w:r>
        <w:rPr>
          <w:spacing w:val="-1"/>
        </w:rPr>
        <w:t>Adı………….…………………………………………………….</w:t>
      </w:r>
      <w:r>
        <w:rPr>
          <w:rFonts w:ascii="Times New Roman" w:hAnsi="Times New Roman" w:cs="Times New Roman" w:eastAsia="Times New Roman"/>
          <w:spacing w:val="-1"/>
        </w:rPr>
        <w:t>43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Tablo 5</w:t>
      </w:r>
      <w:r>
        <w:rPr>
          <w:rFonts w:ascii="Times New Roman" w:hAnsi="Times New Roman" w:cs="Times New Roman" w:eastAsia="Times New Roman"/>
        </w:rPr>
        <w:t>. </w:t>
      </w:r>
      <w:r>
        <w:rPr>
          <w:spacing w:val="-1"/>
        </w:rPr>
        <w:t>Tablo</w:t>
      </w:r>
      <w:r>
        <w:rPr/>
        <w:t> </w:t>
      </w:r>
      <w:r>
        <w:rPr>
          <w:spacing w:val="-1"/>
        </w:rPr>
        <w:t>Adı…………….………………………………………………….</w:t>
      </w:r>
      <w:r>
        <w:rPr>
          <w:rFonts w:ascii="Times New Roman" w:hAnsi="Times New Roman" w:cs="Times New Roman" w:eastAsia="Times New Roman"/>
          <w:spacing w:val="-1"/>
        </w:rPr>
        <w:t>43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</w:rPr>
        <w:t>Tablo 6</w:t>
      </w:r>
      <w:r>
        <w:rPr>
          <w:rFonts w:ascii="Times New Roman" w:hAnsi="Times New Roman" w:cs="Times New Roman" w:eastAsia="Times New Roman"/>
        </w:rPr>
        <w:t>. </w:t>
      </w:r>
      <w:r>
        <w:rPr>
          <w:spacing w:val="-1"/>
        </w:rPr>
        <w:t>Tablo</w:t>
      </w:r>
      <w:r>
        <w:rPr/>
        <w:t> </w:t>
      </w:r>
      <w:r>
        <w:rPr>
          <w:spacing w:val="-1"/>
        </w:rPr>
        <w:t>Adı……………………………………….……………………….</w:t>
      </w:r>
      <w:r>
        <w:rPr>
          <w:rFonts w:ascii="Times New Roman" w:hAnsi="Times New Roman" w:cs="Times New Roman" w:eastAsia="Times New Roman"/>
          <w:spacing w:val="-1"/>
        </w:rPr>
        <w:t>44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b/>
          <w:bCs/>
        </w:rPr>
        <w:t>Tablo 7. </w:t>
      </w:r>
      <w:r>
        <w:rPr>
          <w:spacing w:val="-1"/>
        </w:rPr>
        <w:t>Tablo</w:t>
      </w:r>
      <w:r>
        <w:rPr/>
        <w:t> </w:t>
      </w:r>
      <w:r>
        <w:rPr>
          <w:spacing w:val="-1"/>
        </w:rPr>
        <w:t>Adı………………………………………………………….……</w:t>
      </w:r>
      <w:r>
        <w:rPr>
          <w:rFonts w:ascii="Times New Roman" w:hAnsi="Times New Roman" w:cs="Times New Roman" w:eastAsia="Times New Roman"/>
          <w:spacing w:val="-1"/>
        </w:rPr>
        <w:t>.59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5"/>
        <w:spacing w:line="240" w:lineRule="auto"/>
        <w:ind w:left="582" w:right="118"/>
        <w:jc w:val="center"/>
        <w:rPr>
          <w:b w:val="0"/>
          <w:bCs w:val="0"/>
        </w:rPr>
      </w:pPr>
      <w:r>
        <w:rPr>
          <w:spacing w:val="-2"/>
        </w:rPr>
        <w:t>Ş</w:t>
      </w:r>
      <w:r>
        <w:rPr>
          <w:rFonts w:ascii="Times New Roman" w:hAnsi="Times New Roman"/>
          <w:spacing w:val="-2"/>
        </w:rPr>
        <w:t>EK</w:t>
      </w:r>
      <w:r>
        <w:rPr>
          <w:spacing w:val="-2"/>
        </w:rPr>
        <w:t>İ</w:t>
      </w:r>
      <w:r>
        <w:rPr>
          <w:rFonts w:ascii="Times New Roman" w:hAnsi="Times New Roman"/>
          <w:spacing w:val="-2"/>
        </w:rPr>
        <w:t>LLER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L</w:t>
      </w:r>
      <w:r>
        <w:rPr>
          <w:spacing w:val="-2"/>
        </w:rPr>
        <w:t>İ</w:t>
      </w:r>
      <w:r>
        <w:rPr>
          <w:rFonts w:ascii="Times New Roman" w:hAnsi="Times New Roman"/>
          <w:spacing w:val="-2"/>
        </w:rPr>
        <w:t>STES</w:t>
      </w:r>
      <w:r>
        <w:rPr>
          <w:spacing w:val="-2"/>
        </w:rPr>
        <w:t>İ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588" w:right="0" w:firstLine="76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Sayfa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Şekil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Adı……………………………………………….………………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94</w:t>
      </w:r>
      <w:r>
        <w:rPr>
          <w:rFonts w:ascii="Times New Roman" w:hAnsi="Times New Roman" w:cs="Times New Roman" w:eastAsia="Times New Roman"/>
          <w:spacing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2.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Şekil</w:t>
      </w:r>
      <w:r>
        <w:rPr>
          <w:rFonts w:ascii="Times New Roman" w:hAnsi="Times New Roman" w:cs="Times New Roman" w:eastAsia="Times New Roman"/>
          <w:sz w:val="24"/>
          <w:szCs w:val="24"/>
        </w:rPr>
        <w:t> Adı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…………………………………………………...………….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95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3.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Şekil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Adı……………………………………………………….………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97</w:t>
      </w:r>
      <w:r>
        <w:rPr>
          <w:rFonts w:ascii="Times New Roman" w:hAnsi="Times New Roman" w:cs="Times New Roman" w:eastAsia="Times New Roman"/>
          <w:spacing w:val="6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4.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Şekil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Adı……………………………………………………….……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..100</w:t>
      </w:r>
      <w:r>
        <w:rPr>
          <w:rFonts w:ascii="Times New Roman" w:hAnsi="Times New Roman" w:cs="Times New Roman" w:eastAsia="Times New Roman"/>
          <w:spacing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ŞEKİL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5.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Şekil</w:t>
      </w:r>
      <w:r>
        <w:rPr>
          <w:rFonts w:ascii="Times New Roman" w:hAnsi="Times New Roman" w:cs="Times New Roman" w:eastAsia="Times New Roman"/>
          <w:sz w:val="24"/>
          <w:szCs w:val="24"/>
        </w:rPr>
        <w:t> Adı……………………………………………………….…</w:t>
      </w:r>
      <w:r>
        <w:rPr>
          <w:rFonts w:ascii="Times New Roman" w:hAnsi="Times New Roman" w:cs="Times New Roman" w:eastAsia="Times New Roman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sz w:val="24"/>
          <w:szCs w:val="24"/>
        </w:rPr>
        <w:t>…</w:t>
      </w:r>
      <w:r>
        <w:rPr>
          <w:rFonts w:ascii="Times New Roman" w:hAnsi="Times New Roman" w:cs="Times New Roman" w:eastAsia="Times New Roman"/>
          <w:sz w:val="24"/>
          <w:szCs w:val="24"/>
        </w:rPr>
        <w:t>103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288" w:right="11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KISALTMALAR</w:t>
      </w:r>
      <w:r>
        <w:rPr>
          <w:rFonts w:asci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588" w:right="577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AAA: </w:t>
      </w:r>
      <w:r>
        <w:rPr>
          <w:rFonts w:ascii="Times New Roman" w:hAnsi="Times New Roman"/>
          <w:spacing w:val="-1"/>
          <w:sz w:val="24"/>
        </w:rPr>
        <w:t>Kısaltmanın</w:t>
      </w:r>
      <w:r>
        <w:rPr>
          <w:rFonts w:ascii="Times New Roman" w:hAnsi="Times New Roman"/>
          <w:sz w:val="24"/>
        </w:rPr>
        <w:t> açılımı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b/>
          <w:sz w:val="24"/>
        </w:rPr>
        <w:t>BBB: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Kısaltmanın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açılımı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CCC: </w:t>
      </w:r>
      <w:r>
        <w:rPr>
          <w:rFonts w:ascii="Times New Roman" w:hAnsi="Times New Roman"/>
          <w:spacing w:val="-1"/>
          <w:sz w:val="24"/>
        </w:rPr>
        <w:t>Kısaltmanın</w:t>
      </w:r>
      <w:r>
        <w:rPr>
          <w:rFonts w:ascii="Times New Roman" w:hAnsi="Times New Roman"/>
          <w:sz w:val="24"/>
        </w:rPr>
        <w:t> açılımı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DDD: </w:t>
      </w:r>
      <w:r>
        <w:rPr>
          <w:rFonts w:ascii="Times New Roman" w:hAnsi="Times New Roman"/>
          <w:spacing w:val="-1"/>
          <w:sz w:val="24"/>
        </w:rPr>
        <w:t>Kısaltmanın</w:t>
      </w:r>
      <w:r>
        <w:rPr>
          <w:rFonts w:ascii="Times New Roman" w:hAnsi="Times New Roman"/>
          <w:sz w:val="24"/>
        </w:rPr>
        <w:t> açılımı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290" w:right="11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EKLER</w:t>
      </w:r>
      <w:r>
        <w:rPr>
          <w:rFonts w:asci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Ek 1. </w:t>
      </w:r>
      <w:r>
        <w:rPr/>
        <w:t>Ek </w:t>
      </w:r>
      <w:r>
        <w:rPr>
          <w:spacing w:val="-1"/>
        </w:rPr>
        <w:t>adı……………………………………………………….…</w:t>
      </w:r>
      <w:r>
        <w:rPr>
          <w:rFonts w:ascii="Times New Roman" w:hAnsi="Times New Roman" w:cs="Times New Roman" w:eastAsia="Times New Roman"/>
          <w:spacing w:val="-1"/>
        </w:rPr>
        <w:t>..</w:t>
      </w:r>
      <w:r>
        <w:rPr>
          <w:spacing w:val="-1"/>
        </w:rPr>
        <w:t>………</w:t>
      </w:r>
      <w:r>
        <w:rPr>
          <w:rFonts w:ascii="Times New Roman" w:hAnsi="Times New Roman" w:cs="Times New Roman" w:eastAsia="Times New Roman"/>
          <w:spacing w:val="-1"/>
        </w:rPr>
        <w:t>104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Ek 2. </w:t>
      </w:r>
      <w:r>
        <w:rPr/>
        <w:t>Ek </w:t>
      </w:r>
      <w:r>
        <w:rPr>
          <w:spacing w:val="-1"/>
        </w:rPr>
        <w:t>adı……………………………………………………….…</w:t>
      </w:r>
      <w:r>
        <w:rPr>
          <w:rFonts w:ascii="Times New Roman" w:hAnsi="Times New Roman" w:cs="Times New Roman" w:eastAsia="Times New Roman"/>
          <w:spacing w:val="-1"/>
        </w:rPr>
        <w:t>..</w:t>
      </w:r>
      <w:r>
        <w:rPr>
          <w:spacing w:val="-1"/>
        </w:rPr>
        <w:t>………</w:t>
      </w:r>
      <w:r>
        <w:rPr>
          <w:rFonts w:ascii="Times New Roman" w:hAnsi="Times New Roman" w:cs="Times New Roman" w:eastAsia="Times New Roman"/>
          <w:spacing w:val="-1"/>
        </w:rPr>
        <w:t>105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00"/>
        <w:jc w:val="left"/>
      </w:pPr>
      <w:r>
        <w:rPr>
          <w:rFonts w:ascii="Times New Roman" w:hAnsi="Times New Roman"/>
          <w:b/>
          <w:spacing w:val="-1"/>
        </w:rPr>
        <w:t>Not: </w:t>
      </w:r>
      <w:r>
        <w:rPr>
          <w:spacing w:val="-1"/>
        </w:rPr>
        <w:t>Tablo,</w:t>
      </w:r>
      <w:r>
        <w:rPr/>
        <w:t> </w:t>
      </w:r>
      <w:r>
        <w:rPr>
          <w:spacing w:val="-1"/>
        </w:rPr>
        <w:t>şekil</w:t>
      </w:r>
      <w:r>
        <w:rPr/>
        <w:t> ve</w:t>
      </w:r>
      <w:r>
        <w:rPr>
          <w:spacing w:val="-1"/>
        </w:rPr>
        <w:t> </w:t>
      </w:r>
      <w:r>
        <w:rPr/>
        <w:t>kısaltma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ekler</w:t>
      </w:r>
      <w:r>
        <w:rPr>
          <w:spacing w:val="-2"/>
        </w:rPr>
        <w:t> </w:t>
      </w:r>
      <w:r>
        <w:rPr>
          <w:spacing w:val="-1"/>
        </w:rPr>
        <w:t>listelerinin</w:t>
      </w:r>
      <w:r>
        <w:rPr/>
        <w:t> her </w:t>
      </w:r>
      <w:r>
        <w:rPr>
          <w:spacing w:val="-1"/>
        </w:rPr>
        <w:t>biri</w:t>
      </w:r>
      <w:r>
        <w:rPr/>
        <w:t> yeni bir </w:t>
      </w:r>
      <w:r>
        <w:rPr>
          <w:spacing w:val="-1"/>
        </w:rPr>
        <w:t>sayfada</w:t>
      </w:r>
      <w:r>
        <w:rPr>
          <w:spacing w:val="75"/>
        </w:rPr>
        <w:t> </w:t>
      </w:r>
      <w:r>
        <w:rPr>
          <w:spacing w:val="-1"/>
        </w:rPr>
        <w:t>başlamalıdır.</w:t>
      </w:r>
      <w:r>
        <w:rPr/>
        <w:t> </w:t>
      </w:r>
      <w:r>
        <w:rPr>
          <w:spacing w:val="-1"/>
        </w:rPr>
        <w:t>Ayrıca </w:t>
      </w:r>
      <w:r>
        <w:rPr/>
        <w:t>ilk </w:t>
      </w:r>
      <w:r>
        <w:rPr>
          <w:spacing w:val="-1"/>
        </w:rPr>
        <w:t>sayfanın</w:t>
      </w:r>
      <w:r>
        <w:rPr/>
        <w:t> üst kenarı ile</w:t>
      </w:r>
      <w:r>
        <w:rPr>
          <w:spacing w:val="-1"/>
        </w:rPr>
        <w:t> </w:t>
      </w:r>
      <w:r>
        <w:rPr/>
        <w:t>bölüm başlığı </w:t>
      </w:r>
      <w:r>
        <w:rPr>
          <w:spacing w:val="-1"/>
        </w:rPr>
        <w:t>arasında</w:t>
      </w:r>
      <w:r>
        <w:rPr/>
        <w:t> 6 cm. (4x</w:t>
      </w:r>
      <w:r>
        <w:rPr>
          <w:rFonts w:ascii="Times New Roman" w:hAnsi="Times New Roman"/>
        </w:rPr>
        <w:t>1,5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satır</w:t>
      </w:r>
      <w:r>
        <w:rPr/>
        <w:t> </w:t>
      </w:r>
      <w:r>
        <w:rPr>
          <w:spacing w:val="-1"/>
        </w:rPr>
        <w:t>aralığı)</w:t>
      </w:r>
      <w:r>
        <w:rPr/>
        <w:t> boşluk bırakılmalıdır.</w:t>
      </w:r>
    </w:p>
    <w:p>
      <w:pPr>
        <w:spacing w:after="0" w:line="240" w:lineRule="auto"/>
        <w:jc w:val="left"/>
        <w:sectPr>
          <w:type w:val="continuous"/>
          <w:pgSz w:w="11910" w:h="16850"/>
          <w:pgMar w:top="1360" w:bottom="280" w:left="168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0" w:right="109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91.299988pt;margin-top:-28.696873pt;width:18.5pt;height:36.7pt;mso-position-horizontal-relative:page;mso-position-vertical-relative:paragraph;z-index:1648" type="#_x0000_t75" stroked="false">
            <v:imagedata r:id="rId8" o:title=""/>
          </v:shape>
        </w:pict>
      </w:r>
      <w:r>
        <w:rPr/>
        <w:pict>
          <v:shape style="position:absolute;margin-left:293.149994pt;margin-top:-24.246872pt;width:189.65pt;height:46.45pt;mso-position-horizontal-relative:page;mso-position-vertical-relative:paragraph;z-index:1672" type="#_x0000_t202" filled="false" stroked="true" strokeweight=".75pt" strokecolor="#000000">
            <v:textbox inset="0,0,0,0">
              <w:txbxContent>
                <w:p>
                  <w:pPr>
                    <w:spacing w:line="335" w:lineRule="auto" w:before="149"/>
                    <w:ind w:left="279" w:right="274" w:firstLine="1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Sayfa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numaraları</w:t>
                  </w:r>
                  <w:r>
                    <w:rPr>
                      <w:rFonts w:ascii="Times New Roman" w:hAns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sayfanın</w:t>
                  </w:r>
                  <w:r>
                    <w:rPr>
                      <w:rFonts w:ascii="Times New Roman" w:hAnsi="Times New Roman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sağ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üst</w:t>
                  </w:r>
                  <w:r>
                    <w:rPr>
                      <w:rFonts w:ascii="Times New Roman" w:hAnsi="Times New Roman"/>
                      <w:spacing w:val="3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kenarından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2,5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cm</w:t>
                  </w:r>
                  <w:r>
                    <w:rPr>
                      <w:rFonts w:ascii="Times New Roman" w:hAnsi="Times New Roman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yukarıya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yazılmalı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25pt;margin-top:-11.896873pt;width:70pt;height:48.45pt;mso-position-horizontal-relative:page;mso-position-vertical-relative:paragraph;z-index:169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34" w:lineRule="auto" w:before="39"/>
                    <w:ind w:left="240" w:right="236"/>
                    <w:jc w:val="center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spacing w:val="-2"/>
                    </w:rPr>
                    <w:t>Üst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3"/>
                    </w:rPr>
                    <w:t>kenar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3"/>
                    </w:rPr>
                    <w:t>boşluğu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2,5</w:t>
                  </w:r>
                  <w:r>
                    <w:rPr>
                      <w:rFonts w:ascii="Times New Roman" w:hAnsi="Times New Roman"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cm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</w:rPr>
        <w:t>9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69"/>
        <w:ind w:left="618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EK 7. TEZ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SAYFA YAPISI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00" w:lineRule="atLeast"/>
        <w:ind w:left="55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56.550pt;height:4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6" w:right="140" w:firstLine="0"/>
                    <w:jc w:val="both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İlk</w:t>
                  </w:r>
                  <w:r>
                    <w:rPr>
                      <w:rFonts w:ascii="Times New Roman" w:hAnsi="Times New Roman"/>
                      <w:spacing w:val="4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sayfanın</w:t>
                  </w:r>
                  <w:r>
                    <w:rPr>
                      <w:rFonts w:ascii="Times New Roman" w:hAnsi="Times New Roman"/>
                      <w:spacing w:val="4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üst</w:t>
                  </w:r>
                  <w:r>
                    <w:rPr>
                      <w:rFonts w:ascii="Times New Roman" w:hAnsi="Times New Roman"/>
                      <w:spacing w:val="4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kenarı</w:t>
                  </w:r>
                  <w:r>
                    <w:rPr>
                      <w:rFonts w:ascii="Times New Roman" w:hAnsi="Times New Roman"/>
                      <w:spacing w:val="4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ile</w:t>
                  </w:r>
                  <w:r>
                    <w:rPr>
                      <w:rFonts w:ascii="Times New Roman" w:hAnsi="Times New Roman"/>
                      <w:spacing w:val="4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bölüm</w:t>
                  </w:r>
                  <w:r>
                    <w:rPr>
                      <w:rFonts w:ascii="Times New Roman" w:hAnsi="Times New Roman"/>
                      <w:spacing w:val="22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başlığı</w:t>
                  </w:r>
                  <w:r>
                    <w:rPr>
                      <w:rFonts w:ascii="Times New Roman" w:hAnsi="Times New Roman"/>
                      <w:spacing w:val="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arasında</w:t>
                  </w:r>
                  <w:r>
                    <w:rPr>
                      <w:rFonts w:ascii="Times New Roman" w:hAnsi="Times New Roman"/>
                      <w:spacing w:val="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</w:t>
                  </w:r>
                  <w:r>
                    <w:rPr>
                      <w:rFonts w:ascii="Times New Roman" w:hAnsi="Times New Roman"/>
                      <w:spacing w:val="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cm.</w:t>
                  </w:r>
                  <w:r>
                    <w:rPr>
                      <w:rFonts w:ascii="Times New Roman" w:hAnsi="Times New Roman"/>
                      <w:spacing w:val="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(Dört</w:t>
                  </w:r>
                  <w:r>
                    <w:rPr>
                      <w:rFonts w:ascii="Times New Roman" w:hAnsi="Times New Roman"/>
                      <w:spacing w:val="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1,5</w:t>
                  </w:r>
                  <w:r>
                    <w:rPr>
                      <w:rFonts w:ascii="Times New Roman" w:hAnsi="Times New Roman"/>
                      <w:spacing w:val="26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satır</w:t>
                  </w:r>
                  <w:r>
                    <w:rPr>
                      <w:rFonts w:ascii="Times New Roman" w:hAnsi="Times New Roman"/>
                      <w:spacing w:val="-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aralığı)</w:t>
                  </w:r>
                  <w:r>
                    <w:rPr>
                      <w:rFonts w:ascii="Times New Roman" w:hAnsi="Times New Roman"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boşluk</w:t>
                  </w:r>
                  <w:r>
                    <w:rPr>
                      <w:rFonts w:ascii="Times New Roman" w:hAnsi="Times New Roman"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bırakılmalı.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5"/>
        <w:spacing w:line="240" w:lineRule="auto" w:before="22"/>
        <w:ind w:left="5201" w:right="448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149.25pt;margin-top:-4.89686pt;width:143.9pt;height:44.25pt;mso-position-horizontal-relative:page;mso-position-vertical-relative:paragraph;z-index:172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4" w:right="141" w:firstLine="0"/>
                    <w:jc w:val="both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Bölüm</w:t>
                  </w:r>
                  <w:r>
                    <w:rPr>
                      <w:rFonts w:ascii="Times New Roman" w:hAnsi="Times New Roman"/>
                      <w:spacing w:val="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başlığı;</w:t>
                  </w:r>
                  <w:r>
                    <w:rPr>
                      <w:rFonts w:ascii="Times New Roman" w:hAnsi="Times New Roman"/>
                      <w:spacing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büyük</w:t>
                  </w:r>
                  <w:r>
                    <w:rPr>
                      <w:rFonts w:ascii="Times New Roman" w:hAnsi="Times New Roman"/>
                      <w:spacing w:val="1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harflerle,</w:t>
                  </w:r>
                  <w:r>
                    <w:rPr>
                      <w:rFonts w:ascii="Times New Roman" w:hAnsi="Times New Roman"/>
                      <w:spacing w:val="22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12</w:t>
                  </w:r>
                  <w:r>
                    <w:rPr>
                      <w:rFonts w:ascii="Times New Roman" w:hAnsi="Times New Roman"/>
                      <w:spacing w:val="3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punto,</w:t>
                  </w:r>
                  <w:r>
                    <w:rPr>
                      <w:rFonts w:ascii="Times New Roman" w:hAnsi="Times New Roman"/>
                      <w:spacing w:val="3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Times</w:t>
                  </w:r>
                  <w:r>
                    <w:rPr>
                      <w:rFonts w:ascii="Times New Roman" w:hAnsi="Times New Roman"/>
                      <w:spacing w:val="3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New</w:t>
                  </w:r>
                  <w:r>
                    <w:rPr>
                      <w:rFonts w:ascii="Times New Roman" w:hAnsi="Times New Roman"/>
                      <w:spacing w:val="3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Roman,</w:t>
                  </w:r>
                  <w:r>
                    <w:rPr>
                      <w:rFonts w:ascii="Times New Roman" w:hAnsi="Times New Roman"/>
                      <w:spacing w:val="27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k</w:t>
                  </w:r>
                  <w:r>
                    <w:rPr>
                      <w:rFonts w:ascii="Times New Roman" w:hAnsi="Times New Roman"/>
                      <w:sz w:val="20"/>
                    </w:rPr>
                    <w:t>alın</w:t>
                  </w:r>
                  <w:r>
                    <w:rPr>
                      <w:rFonts w:ascii="Times New Roman" w:hAnsi="Times New Roman"/>
                      <w:spacing w:val="-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ve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rtalı</w:t>
                  </w:r>
                  <w:r>
                    <w:rPr>
                      <w:rFonts w:ascii="Times New Roman" w:hAnsi="Times New Roman"/>
                      <w:spacing w:val="-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olmalı.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BÖLÜM</w:t>
      </w:r>
      <w:r>
        <w:rPr>
          <w:spacing w:val="-17"/>
          <w:w w:val="95"/>
        </w:rPr>
        <w:t> </w:t>
      </w:r>
      <w:r>
        <w:rPr>
          <w:rFonts w:ascii="Times New Roman" w:hAnsi="Times New Roman"/>
          <w:w w:val="95"/>
        </w:rPr>
        <w:t>I</w:t>
      </w:r>
      <w:r>
        <w:rPr>
          <w:rFonts w:ascii="Times New Roman" w:hAnsi="Times New Roman"/>
          <w:b w:val="0"/>
        </w:rPr>
      </w:r>
    </w:p>
    <w:p>
      <w:pPr>
        <w:spacing w:line="200" w:lineRule="atLeast"/>
        <w:ind w:left="57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40.050pt;height:29.3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45" w:right="418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aralık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boşluk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(İki</w:t>
                  </w:r>
                  <w:r>
                    <w:rPr>
                      <w:rFonts w:ascii="Times New Roman" w:hAnsi="Times New Roman"/>
                      <w:spacing w:val="-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1,5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satır</w:t>
                  </w:r>
                  <w:r>
                    <w:rPr>
                      <w:rFonts w:ascii="Times New Roman" w:hAnsi="Times New Roman"/>
                      <w:spacing w:val="29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aralığı)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9"/>
        <w:ind w:left="5201" w:right="448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</w:rPr>
        <w:t>GİRİŞ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spacing w:line="200" w:lineRule="atLeast"/>
        <w:ind w:left="42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66.6pt;height:25.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aralık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boşluk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(İki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,5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satır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aralığı)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7"/>
          <w:pgSz w:w="11910" w:h="16850"/>
          <w:pgMar w:header="0" w:footer="0" w:top="700" w:bottom="280" w:left="880" w:right="320"/>
        </w:sectPr>
      </w:pPr>
    </w:p>
    <w:p>
      <w:pPr>
        <w:spacing w:before="22"/>
        <w:ind w:left="18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w w:val="95"/>
          <w:sz w:val="24"/>
        </w:rPr>
        <w:t>I.I.</w:t>
      </w:r>
      <w:r>
        <w:rPr>
          <w:rFonts w:ascii="Times New Roman" w:hAnsi="Times New Roman"/>
          <w:b/>
          <w:spacing w:val="-18"/>
          <w:w w:val="95"/>
          <w:sz w:val="24"/>
        </w:rPr>
        <w:t> </w:t>
      </w:r>
      <w:r>
        <w:rPr>
          <w:rFonts w:ascii="Times New Roman" w:hAnsi="Times New Roman"/>
          <w:b/>
          <w:spacing w:val="-1"/>
          <w:w w:val="95"/>
          <w:sz w:val="24"/>
        </w:rPr>
        <w:t>Birinci</w:t>
      </w:r>
      <w:r>
        <w:rPr>
          <w:rFonts w:ascii="Times New Roman" w:hAnsi="Times New Roman"/>
          <w:b/>
          <w:spacing w:val="-15"/>
          <w:w w:val="95"/>
          <w:sz w:val="24"/>
        </w:rPr>
        <w:t> </w:t>
      </w:r>
      <w:r>
        <w:rPr>
          <w:rFonts w:ascii="Times New Roman" w:hAnsi="Times New Roman"/>
          <w:b/>
          <w:spacing w:val="-4"/>
          <w:w w:val="95"/>
          <w:sz w:val="24"/>
        </w:rPr>
        <w:t>Dereceden</w:t>
      </w:r>
      <w:r>
        <w:rPr>
          <w:rFonts w:ascii="Times New Roman" w:hAnsi="Times New Roman"/>
          <w:b/>
          <w:spacing w:val="-14"/>
          <w:w w:val="95"/>
          <w:sz w:val="24"/>
        </w:rPr>
        <w:t> </w:t>
      </w:r>
      <w:r>
        <w:rPr>
          <w:rFonts w:ascii="Times New Roman" w:hAnsi="Times New Roman"/>
          <w:b/>
          <w:spacing w:val="-1"/>
          <w:w w:val="95"/>
          <w:sz w:val="24"/>
        </w:rPr>
        <w:t>Başlık</w:t>
      </w:r>
      <w:r>
        <w:rPr>
          <w:rFonts w:ascii="Times New Roman" w:hAnsi="Times New Roman"/>
          <w:sz w:val="24"/>
        </w:rPr>
      </w:r>
    </w:p>
    <w:p>
      <w:pPr>
        <w:spacing w:line="359" w:lineRule="auto" w:before="158"/>
        <w:ind w:left="1818" w:right="0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9.599998pt;margin-top:69.353127pt;width:70pt;height:61.95pt;mso-position-horizontal-relative:page;mso-position-vertical-relative:paragraph;z-index:174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72" w:lineRule="exact" w:before="42"/>
                    <w:ind w:left="248" w:right="242"/>
                    <w:jc w:val="center"/>
                  </w:pPr>
                  <w:r>
                    <w:rPr>
                      <w:rFonts w:ascii="Times New Roman" w:hAnsi="Times New Roman"/>
                      <w:spacing w:val="-2"/>
                    </w:rPr>
                    <w:t>Sol</w:t>
                  </w:r>
                  <w:r>
                    <w:rPr>
                      <w:rFonts w:ascii="Times New Roman" w:hAnsi="Times New Roman"/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kenar</w:t>
                  </w:r>
                  <w:r>
                    <w:rPr>
                      <w:rFonts w:ascii="Times New Roman" w:hAnsi="Times New Roman"/>
                      <w:spacing w:val="23"/>
                    </w:rPr>
                    <w:t> </w:t>
                  </w:r>
                  <w:r>
                    <w:rPr>
                      <w:spacing w:val="-3"/>
                    </w:rPr>
                    <w:t>boşluğu</w:t>
                  </w:r>
                </w:p>
                <w:p>
                  <w:pPr>
                    <w:pStyle w:val="BodyText"/>
                    <w:spacing w:line="235" w:lineRule="auto"/>
                    <w:ind w:left="193" w:right="182" w:hanging="6"/>
                    <w:jc w:val="center"/>
                  </w:pPr>
                  <w:r>
                    <w:rPr>
                      <w:rFonts w:ascii="Times New Roman" w:hAnsi="Times New Roman"/>
                    </w:rPr>
                    <w:t>4</w:t>
                  </w:r>
                  <w:r>
                    <w:rPr>
                      <w:rFonts w:ascii="Times New Roman" w:hAnsi="Times New Roman"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  <w:t>cm</w:t>
                  </w:r>
                  <w:r>
                    <w:rPr>
                      <w:rFonts w:ascii="Times New Roman" w:hAnsi="Times New Roman"/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  <w:t>(Cilt</w:t>
                  </w:r>
                  <w:r>
                    <w:rPr>
                      <w:rFonts w:ascii="Times New Roman" w:hAnsi="Times New Roman"/>
                      <w:spacing w:val="21"/>
                    </w:rPr>
                    <w:t> </w:t>
                  </w:r>
                  <w:r>
                    <w:rPr>
                      <w:spacing w:val="-3"/>
                    </w:rPr>
                    <w:t>payı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3"/>
                    </w:rPr>
                    <w:t>dâhil)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Paragraf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başı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1,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cm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girintili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başlar.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Paragraflar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arası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önce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6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nk,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sonra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nk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ve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1,5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satır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aralığı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bırakılmalıdır.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Satır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Aralığı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Seçenekleri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kısmında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bu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işlem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yapılırken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“Aynı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stildeki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paragrafların</w:t>
      </w:r>
      <w:r>
        <w:rPr>
          <w:rFonts w:ascii="Times New Roman" w:hAnsi="Times New Roman" w:cs="Times New Roman" w:eastAsia="Times New Roman"/>
          <w:b/>
          <w:bCs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arasına</w:t>
      </w:r>
      <w:r>
        <w:rPr>
          <w:rFonts w:ascii="Times New Roman" w:hAnsi="Times New Roman" w:cs="Times New Roman" w:eastAsia="Times New Roman"/>
          <w:b/>
          <w:bCs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boşluk</w:t>
      </w:r>
      <w:r>
        <w:rPr>
          <w:rFonts w:ascii="Times New Roman" w:hAnsi="Times New Roman" w:cs="Times New Roman" w:eastAsia="Times New Roman"/>
          <w:b/>
          <w:bCs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ekleme”</w:t>
      </w:r>
      <w:r>
        <w:rPr>
          <w:rFonts w:ascii="Times New Roman" w:hAnsi="Times New Roman" w:cs="Times New Roman" w:eastAsia="Times New Roman"/>
          <w:b/>
          <w:bCs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seçeneğine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tıklanmalıdır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40" w:lineRule="auto"/>
        <w:ind w:left="25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3"/>
          <w:w w:val="95"/>
        </w:rPr>
        <w:t>I.I.I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İkinci</w:t>
      </w:r>
      <w:r>
        <w:rPr>
          <w:spacing w:val="-7"/>
          <w:w w:val="95"/>
        </w:rPr>
        <w:t> </w:t>
      </w:r>
      <w:r>
        <w:rPr>
          <w:rFonts w:ascii="Times New Roman" w:hAnsi="Times New Roman"/>
          <w:spacing w:val="-3"/>
          <w:w w:val="95"/>
        </w:rPr>
        <w:t>Dereceden</w:t>
      </w:r>
      <w:r>
        <w:rPr>
          <w:rFonts w:ascii="Times New Roman" w:hAnsi="Times New Roman"/>
          <w:spacing w:val="-9"/>
          <w:w w:val="95"/>
        </w:rPr>
        <w:t> </w:t>
      </w:r>
      <w:r>
        <w:rPr>
          <w:spacing w:val="-1"/>
          <w:w w:val="95"/>
        </w:rPr>
        <w:t>Başlık</w:t>
      </w:r>
      <w:r>
        <w:rPr>
          <w:spacing w:val="35"/>
          <w:w w:val="95"/>
        </w:rPr>
        <w:t> </w:t>
      </w:r>
      <w:r>
        <w:rPr>
          <w:rFonts w:ascii="Times New Roman" w:hAnsi="Times New Roman"/>
          <w:spacing w:val="-1"/>
          <w:w w:val="95"/>
        </w:rPr>
        <w:t>(1,25</w:t>
      </w:r>
      <w:r>
        <w:rPr>
          <w:rFonts w:ascii="Times New Roman" w:hAnsi="Times New Roman"/>
          <w:spacing w:val="-10"/>
          <w:w w:val="95"/>
        </w:rPr>
        <w:t> </w:t>
      </w:r>
      <w:r>
        <w:rPr>
          <w:rFonts w:ascii="Times New Roman" w:hAnsi="Times New Roman"/>
          <w:spacing w:val="-1"/>
          <w:w w:val="95"/>
        </w:rPr>
        <w:t>cm</w:t>
      </w:r>
      <w:r>
        <w:rPr>
          <w:rFonts w:ascii="Times New Roman" w:hAnsi="Times New Roman"/>
          <w:spacing w:val="-11"/>
          <w:w w:val="95"/>
        </w:rPr>
        <w:t> </w:t>
      </w:r>
      <w:r>
        <w:rPr>
          <w:rFonts w:ascii="Times New Roman" w:hAnsi="Times New Roman"/>
          <w:spacing w:val="-1"/>
          <w:w w:val="95"/>
        </w:rPr>
        <w:t>girintili)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58"/>
        <w:ind w:left="1818" w:right="0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6"/>
        </w:rPr>
        <w:t>Paragraf</w:t>
      </w:r>
      <w:r>
        <w:rPr>
          <w:spacing w:val="37"/>
        </w:rPr>
        <w:t> </w:t>
      </w:r>
      <w:r>
        <w:rPr>
          <w:spacing w:val="-5"/>
        </w:rPr>
        <w:t>başı</w:t>
      </w:r>
      <w:r>
        <w:rPr>
          <w:spacing w:val="38"/>
        </w:rPr>
        <w:t> </w:t>
      </w:r>
      <w:r>
        <w:rPr>
          <w:spacing w:val="-5"/>
        </w:rPr>
        <w:t>1,</w:t>
      </w:r>
      <w:r>
        <w:rPr>
          <w:rFonts w:ascii="Times New Roman" w:hAnsi="Times New Roman" w:cs="Times New Roman" w:eastAsia="Times New Roman"/>
          <w:spacing w:val="-5"/>
        </w:rPr>
        <w:t>2</w:t>
      </w:r>
      <w:r>
        <w:rPr>
          <w:spacing w:val="-5"/>
        </w:rPr>
        <w:t>5</w:t>
      </w:r>
      <w:r>
        <w:rPr>
          <w:spacing w:val="40"/>
        </w:rPr>
        <w:t> </w:t>
      </w:r>
      <w:r>
        <w:rPr>
          <w:spacing w:val="-5"/>
        </w:rPr>
        <w:t>cm</w:t>
      </w:r>
      <w:r>
        <w:rPr>
          <w:spacing w:val="41"/>
        </w:rPr>
        <w:t> </w:t>
      </w:r>
      <w:r>
        <w:rPr>
          <w:spacing w:val="-6"/>
        </w:rPr>
        <w:t>girintili</w:t>
      </w:r>
      <w:r>
        <w:rPr>
          <w:spacing w:val="38"/>
        </w:rPr>
        <w:t> </w:t>
      </w:r>
      <w:r>
        <w:rPr>
          <w:spacing w:val="-6"/>
        </w:rPr>
        <w:t>başlar.</w:t>
      </w:r>
      <w:r>
        <w:rPr>
          <w:spacing w:val="39"/>
        </w:rPr>
        <w:t> </w:t>
      </w:r>
      <w:r>
        <w:rPr>
          <w:spacing w:val="-6"/>
        </w:rPr>
        <w:t>Paragraflar</w:t>
      </w:r>
      <w:r>
        <w:rPr>
          <w:spacing w:val="39"/>
        </w:rPr>
        <w:t> </w:t>
      </w:r>
      <w:r>
        <w:rPr>
          <w:spacing w:val="-6"/>
        </w:rPr>
        <w:t>arası</w:t>
      </w:r>
      <w:r>
        <w:rPr>
          <w:spacing w:val="41"/>
        </w:rPr>
        <w:t> </w:t>
      </w:r>
      <w:r>
        <w:rPr>
          <w:spacing w:val="-5"/>
        </w:rPr>
        <w:t>önce</w:t>
      </w:r>
      <w:r>
        <w:rPr>
          <w:spacing w:val="39"/>
        </w:rPr>
        <w:t> </w:t>
      </w:r>
      <w:r>
        <w:rPr/>
        <w:t>6</w:t>
      </w:r>
      <w:r>
        <w:rPr>
          <w:spacing w:val="38"/>
        </w:rPr>
        <w:t> </w:t>
      </w:r>
      <w:r>
        <w:rPr>
          <w:spacing w:val="-5"/>
        </w:rPr>
        <w:t>nk,</w:t>
      </w:r>
      <w:r>
        <w:rPr>
          <w:spacing w:val="51"/>
        </w:rPr>
        <w:t> </w:t>
      </w:r>
      <w:r>
        <w:rPr>
          <w:spacing w:val="-6"/>
        </w:rPr>
        <w:t>sonra</w:t>
      </w:r>
      <w:r>
        <w:rPr>
          <w:spacing w:val="10"/>
        </w:rPr>
        <w:t> </w:t>
      </w:r>
      <w:r>
        <w:rPr/>
        <w:t>0</w:t>
      </w:r>
      <w:r>
        <w:rPr>
          <w:spacing w:val="14"/>
        </w:rPr>
        <w:t> </w:t>
      </w:r>
      <w:r>
        <w:rPr>
          <w:spacing w:val="-4"/>
        </w:rPr>
        <w:t>nk</w:t>
      </w:r>
      <w:r>
        <w:rPr>
          <w:spacing w:val="14"/>
        </w:rPr>
        <w:t> </w:t>
      </w:r>
      <w:r>
        <w:rPr>
          <w:spacing w:val="-3"/>
        </w:rPr>
        <w:t>ve</w:t>
      </w:r>
      <w:r>
        <w:rPr>
          <w:spacing w:val="10"/>
        </w:rPr>
        <w:t> </w:t>
      </w:r>
      <w:r>
        <w:rPr>
          <w:spacing w:val="-5"/>
        </w:rPr>
        <w:t>1,5</w:t>
      </w:r>
      <w:r>
        <w:rPr>
          <w:spacing w:val="11"/>
        </w:rPr>
        <w:t> </w:t>
      </w:r>
      <w:r>
        <w:rPr>
          <w:spacing w:val="-6"/>
        </w:rPr>
        <w:t>satır</w:t>
      </w:r>
      <w:r>
        <w:rPr>
          <w:spacing w:val="13"/>
        </w:rPr>
        <w:t> </w:t>
      </w:r>
      <w:r>
        <w:rPr>
          <w:spacing w:val="-6"/>
        </w:rPr>
        <w:t>aralığı</w:t>
      </w:r>
      <w:r>
        <w:rPr>
          <w:spacing w:val="14"/>
        </w:rPr>
        <w:t> </w:t>
      </w:r>
      <w:r>
        <w:rPr>
          <w:spacing w:val="-6"/>
        </w:rPr>
        <w:t>bırakılmalıdır.</w:t>
      </w:r>
      <w:r>
        <w:rPr>
          <w:spacing w:val="12"/>
        </w:rPr>
        <w:t> </w:t>
      </w:r>
      <w:r>
        <w:rPr>
          <w:spacing w:val="-5"/>
        </w:rPr>
        <w:t>Satır</w:t>
      </w:r>
      <w:r>
        <w:rPr>
          <w:spacing w:val="13"/>
        </w:rPr>
        <w:t> </w:t>
      </w:r>
      <w:r>
        <w:rPr>
          <w:spacing w:val="-6"/>
        </w:rPr>
        <w:t>Aralığı</w:t>
      </w:r>
      <w:r>
        <w:rPr>
          <w:spacing w:val="12"/>
        </w:rPr>
        <w:t> </w:t>
      </w:r>
      <w:r>
        <w:rPr>
          <w:spacing w:val="-6"/>
        </w:rPr>
        <w:t>Seçenekleri</w:t>
      </w:r>
      <w:r>
        <w:rPr>
          <w:spacing w:val="33"/>
        </w:rPr>
        <w:t> </w:t>
      </w:r>
      <w:r>
        <w:rPr>
          <w:spacing w:val="-6"/>
        </w:rPr>
        <w:t>kısmında</w:t>
      </w:r>
      <w:r>
        <w:rPr>
          <w:spacing w:val="13"/>
        </w:rPr>
        <w:t> </w:t>
      </w:r>
      <w:r>
        <w:rPr>
          <w:spacing w:val="-4"/>
        </w:rPr>
        <w:t>bu</w:t>
      </w:r>
      <w:r>
        <w:rPr>
          <w:spacing w:val="14"/>
        </w:rPr>
        <w:t> </w:t>
      </w:r>
      <w:r>
        <w:rPr>
          <w:spacing w:val="-6"/>
        </w:rPr>
        <w:t>işlem</w:t>
      </w:r>
      <w:r>
        <w:rPr>
          <w:spacing w:val="14"/>
        </w:rPr>
        <w:t> </w:t>
      </w:r>
      <w:r>
        <w:rPr>
          <w:spacing w:val="-6"/>
        </w:rPr>
        <w:t>yapılırken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</w:rPr>
        <w:t>“Aynı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stildeki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paragrafların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arasına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boşluk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BodyText"/>
        <w:spacing w:line="272" w:lineRule="exact"/>
        <w:ind w:left="299" w:right="534"/>
        <w:jc w:val="center"/>
        <w:rPr>
          <w:rFonts w:ascii="Times New Roman" w:hAnsi="Times New Roman" w:cs="Times New Roman" w:eastAsia="Times New Roman"/>
        </w:rPr>
      </w:pPr>
      <w:r>
        <w:rPr>
          <w:spacing w:val="-2"/>
        </w:rPr>
        <w:t>Sağ</w:t>
      </w:r>
      <w:r>
        <w:rPr>
          <w:spacing w:val="-5"/>
        </w:rPr>
        <w:t> </w:t>
      </w:r>
      <w:r>
        <w:rPr>
          <w:spacing w:val="-3"/>
        </w:rPr>
        <w:t>kenar</w:t>
      </w:r>
      <w:r>
        <w:rPr>
          <w:spacing w:val="22"/>
        </w:rPr>
        <w:t> </w:t>
      </w:r>
      <w:r>
        <w:rPr>
          <w:spacing w:val="-3"/>
        </w:rPr>
        <w:t>boşluğu</w:t>
      </w:r>
      <w:r>
        <w:rPr>
          <w:spacing w:val="22"/>
        </w:rPr>
        <w:t> </w:t>
      </w:r>
      <w:r>
        <w:rPr>
          <w:rFonts w:ascii="Times New Roman" w:hAnsi="Times New Roman"/>
          <w:spacing w:val="-2"/>
        </w:rPr>
        <w:t>2,5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cm</w:t>
      </w:r>
    </w:p>
    <w:p>
      <w:pPr>
        <w:spacing w:after="0" w:line="272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50"/>
          <w:pgMar w:top="1360" w:bottom="280" w:left="880" w:right="320"/>
          <w:cols w:num="2" w:equalWidth="0">
            <w:col w:w="8899" w:space="40"/>
            <w:col w:w="1771"/>
          </w:cols>
        </w:sectPr>
      </w:pPr>
    </w:p>
    <w:p>
      <w:pPr>
        <w:spacing w:before="6"/>
        <w:ind w:left="18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ekleme”</w:t>
      </w:r>
      <w:r>
        <w:rPr>
          <w:rFonts w:ascii="Times New Roman" w:hAnsi="Times New Roman" w:cs="Times New Roman" w:eastAsia="Times New Roman"/>
          <w:b/>
          <w:bCs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seçeneğine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tıklanmalıdır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.</w:t>
      </w:r>
    </w:p>
    <w:p>
      <w:pPr>
        <w:spacing w:before="60"/>
        <w:ind w:left="1817" w:right="2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sz w:val="20"/>
        </w:rPr>
        <w:t>Paragraflar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arası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önce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6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nk,</w:t>
      </w:r>
      <w:r>
        <w:rPr>
          <w:rFonts w:ascii="Times New Roman" w:hAnsi="Times New Roman"/>
          <w:spacing w:val="27"/>
          <w:w w:val="99"/>
          <w:sz w:val="20"/>
        </w:rPr>
        <w:t> </w:t>
      </w:r>
      <w:r>
        <w:rPr>
          <w:rFonts w:ascii="Times New Roman" w:hAnsi="Times New Roman"/>
          <w:sz w:val="20"/>
        </w:rPr>
        <w:t>sonra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nk </w:t>
      </w:r>
      <w:r>
        <w:rPr>
          <w:rFonts w:ascii="Times New Roman" w:hAnsi="Times New Roman"/>
          <w:sz w:val="20"/>
        </w:rPr>
        <w:t>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satır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aralığı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50"/>
          <w:pgMar w:top="1360" w:bottom="280" w:left="880" w:right="320"/>
          <w:cols w:num="2" w:equalWidth="0">
            <w:col w:w="4939" w:space="1153"/>
            <w:col w:w="461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9.599998pt;margin-top:48.749977pt;width:524pt;height:732.65pt;mso-position-horizontal-relative:page;mso-position-vertical-relative:page;z-index:-32656" coordorigin="992,975" coordsize="10480,14653">
            <v:shape style="position:absolute;left:4667;top:975;width:240;height:1280" type="#_x0000_t75" stroked="false">
              <v:imagedata r:id="rId9" o:title=""/>
            </v:shape>
            <v:shape style="position:absolute;left:9656;top:7343;width:1400;height:240" type="#_x0000_t75" stroked="false">
              <v:imagedata r:id="rId10" o:title=""/>
            </v:shape>
            <v:group style="position:absolute;left:2548;top:2269;width:7374;height:12360" coordorigin="2548,2269" coordsize="7374,12360">
              <v:shape style="position:absolute;left:2548;top:2269;width:7374;height:12360" coordorigin="2548,2269" coordsize="7374,12360" path="m2548,14629l9921,14629,9921,2269,2548,2269,2548,14629e" filled="false" stroked="true" strokeweight="2pt" strokecolor="#a6a6a6">
                <v:path arrowok="t"/>
                <v:stroke dashstyle="longDash"/>
              </v:shape>
              <v:shape style="position:absolute;left:6240;top:2602;width:179;height:955" type="#_x0000_t75" stroked="false">
                <v:imagedata r:id="rId9" o:title=""/>
              </v:shape>
            </v:group>
            <v:group style="position:absolute;left:2240;top:1971;width:8270;height:276" coordorigin="2240,1971" coordsize="8270,276">
              <v:shape style="position:absolute;left:2240;top:1971;width:8270;height:276" coordorigin="2240,1971" coordsize="8270,276" path="m2240,2247l10509,2247,10509,1971,2240,1971,2240,2247xe" filled="true" fillcolor="#ffffff" stroked="false">
                <v:path arrowok="t"/>
                <v:fill type="solid"/>
              </v:shape>
            </v:group>
            <v:group style="position:absolute;left:2985;top:1111;width:1400;height:969" coordorigin="2985,1111" coordsize="1400,969">
              <v:shape style="position:absolute;left:2985;top:1111;width:1400;height:969" coordorigin="2985,1111" coordsize="1400,969" path="m2985,2080l4385,2080,4385,1111,2985,1111,2985,2080xe" filled="true" fillcolor="#ffffff" stroked="false">
                <v:path arrowok="t"/>
                <v:fill type="solid"/>
              </v:shape>
              <v:shape style="position:absolute;left:992;top:8018;width:1400;height:240" type="#_x0000_t75" stroked="false">
                <v:imagedata r:id="rId11" o:title=""/>
              </v:shape>
            </v:group>
            <v:group style="position:absolute;left:992;top:7042;width:1400;height:1239" coordorigin="992,7042" coordsize="1400,1239">
              <v:shape style="position:absolute;left:992;top:7042;width:1400;height:1239" coordorigin="992,7042" coordsize="1400,1239" path="m992,8281l2392,8281,2392,7042,992,7042,992,8281xe" filled="true" fillcolor="#ffffff" stroked="false">
                <v:path arrowok="t"/>
                <v:fill type="solid"/>
              </v:shape>
            </v:group>
            <v:group style="position:absolute;left:9936;top:6244;width:1289;height:1006" coordorigin="9936,6244" coordsize="1289,1006">
              <v:shape style="position:absolute;left:9936;top:6244;width:1289;height:1006" coordorigin="9936,6244" coordsize="1289,1006" path="m9936,7250l11225,7250,11225,6244,9936,6244,9936,7250xe" filled="false" stroked="true" strokeweight=".75pt" strokecolor="#000000">
                <v:path arrowok="t"/>
              </v:shape>
            </v:group>
            <v:group style="position:absolute;left:8796;top:14651;width:1400;height:969" coordorigin="8796,14651" coordsize="1400,969">
              <v:shape style="position:absolute;left:8796;top:14651;width:1400;height:969" coordorigin="8796,14651" coordsize="1400,969" path="m8796,15620l10196,15620,10196,14651,8796,14651,8796,15620xe" filled="false" stroked="true" strokeweight=".75pt" strokecolor="#000000">
                <v:path arrowok="t"/>
              </v:shape>
            </v:group>
            <v:group style="position:absolute;left:2985;top:3494;width:2878;height:885" coordorigin="2985,3494" coordsize="2878,885">
              <v:shape style="position:absolute;left:2985;top:3494;width:2878;height:885" coordorigin="2985,3494" coordsize="2878,885" path="m2985,4379l5863,4379,5863,3494,2985,3494,2985,4379xe" filled="true" fillcolor="#ffffff" stroked="false">
                <v:path arrowok="t"/>
                <v:fill type="solid"/>
              </v:shape>
            </v:group>
            <v:group style="position:absolute;left:6650;top:3901;width:2801;height:587" coordorigin="6650,3901" coordsize="2801,587">
              <v:shape style="position:absolute;left:6650;top:3901;width:2801;height:587" coordorigin="6650,3901" coordsize="2801,587" path="m6650,4488l9451,4488,9451,3901,6650,3901,6650,4488xe" filled="true" fillcolor="#ffffff" stroked="false">
                <v:path arrowok="t"/>
                <v:fill type="solid"/>
              </v:shape>
            </v:group>
            <v:group style="position:absolute;left:5128;top:4846;width:3332;height:510" coordorigin="5128,4846" coordsize="3332,510">
              <v:shape style="position:absolute;left:5128;top:4846;width:3332;height:510" coordorigin="5128,4846" coordsize="3332,510" path="m5128,5356l8460,5356,8460,4846,5128,4846,5128,5356xe" filled="true" fillcolor="#ffffff" stroked="false">
                <v:path arrowok="t"/>
                <v:fill type="solid"/>
              </v:shape>
            </v:group>
            <v:group style="position:absolute;left:8637;top:9657;width:2827;height:709" coordorigin="8637,9657" coordsize="2827,709">
              <v:shape style="position:absolute;left:8637;top:9657;width:2827;height:709" coordorigin="8637,9657" coordsize="2827,709" path="m8637,10366l11464,10366,11464,9657,8637,9657,8637,10366xe" filled="true" fillcolor="#ffffff" stroked="false">
                <v:path arrowok="t"/>
                <v:fill type="solid"/>
              </v:shape>
            </v:group>
            <v:group style="position:absolute;left:8637;top:9657;width:2827;height:709" coordorigin="8637,9657" coordsize="2827,709">
              <v:shape style="position:absolute;left:8637;top:9657;width:2827;height:709" coordorigin="8637,9657" coordsize="2827,709" path="m8637,10366l11464,10366,11464,9657,8637,9657,8637,10366xe" filled="false" stroked="true" strokeweight=".75pt" strokecolor="#000000">
                <v:path arrowok="t"/>
              </v:shape>
            </v:group>
            <v:group style="position:absolute;left:6419;top:2692;width:3131;height:900" coordorigin="6419,2692" coordsize="3131,900">
              <v:shape style="position:absolute;left:6419;top:2692;width:3131;height:900" coordorigin="6419,2692" coordsize="3131,900" path="m6419,3592l9550,3592,9550,2692,6419,2692,6419,3592xe" filled="true" fillcolor="#ffffff" stroked="false">
                <v:path arrowok="t"/>
                <v:fill type="solid"/>
              </v:shape>
            </v:group>
            <v:group style="position:absolute;left:8637;top:12646;width:2827;height:675" coordorigin="8637,12646" coordsize="2827,675">
              <v:shape style="position:absolute;left:8637;top:12646;width:2827;height:675" coordorigin="8637,12646" coordsize="2827,675" path="m8637,13321l11464,13321,11464,12646,8637,12646,8637,13321xe" filled="true" fillcolor="#ffffff" stroked="false">
                <v:path arrowok="t"/>
                <v:fill type="solid"/>
              </v:shape>
            </v:group>
            <v:group style="position:absolute;left:8637;top:12646;width:2827;height:675" coordorigin="8637,12646" coordsize="2827,675">
              <v:shape style="position:absolute;left:8637;top:12646;width:2827;height:675" coordorigin="8637,12646" coordsize="2827,675" path="m8637,13321l11464,13321,11464,12646,8637,12646,8637,13321xe" filled="false" stroked="true" strokeweight=".75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69"/>
        <w:ind w:left="25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I.I.I.I </w:t>
      </w:r>
      <w:r>
        <w:rPr>
          <w:spacing w:val="-1"/>
        </w:rPr>
        <w:t>Üçüncü</w:t>
      </w:r>
      <w:r>
        <w:rPr/>
        <w:t> </w:t>
      </w:r>
      <w:r>
        <w:rPr>
          <w:spacing w:val="-1"/>
        </w:rPr>
        <w:t>dereceden</w:t>
      </w:r>
      <w:r>
        <w:rPr/>
        <w:t> </w:t>
      </w:r>
      <w:r>
        <w:rPr>
          <w:spacing w:val="-1"/>
        </w:rPr>
        <w:t>başlık</w:t>
      </w:r>
      <w:r>
        <w:rPr>
          <w:spacing w:val="4"/>
        </w:rPr>
        <w:t> </w:t>
      </w:r>
      <w:r>
        <w:rPr>
          <w:rFonts w:ascii="Times New Roman" w:hAnsi="Times New Roman"/>
        </w:rPr>
        <w:t>(1,25</w:t>
      </w:r>
      <w:r>
        <w:rPr>
          <w:rFonts w:ascii="Times New Roman" w:hAnsi="Times New Roman"/>
          <w:spacing w:val="-1"/>
        </w:rPr>
        <w:t> cm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girintili).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7"/>
        <w:ind w:left="1818" w:right="1806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6"/>
        </w:rPr>
        <w:t>Paragraf</w:t>
      </w:r>
      <w:r>
        <w:rPr>
          <w:spacing w:val="37"/>
        </w:rPr>
        <w:t> </w:t>
      </w:r>
      <w:r>
        <w:rPr>
          <w:spacing w:val="-5"/>
        </w:rPr>
        <w:t>başı</w:t>
      </w:r>
      <w:r>
        <w:rPr>
          <w:spacing w:val="38"/>
        </w:rPr>
        <w:t> </w:t>
      </w:r>
      <w:r>
        <w:rPr>
          <w:spacing w:val="-5"/>
        </w:rPr>
        <w:t>1,</w:t>
      </w:r>
      <w:r>
        <w:rPr>
          <w:rFonts w:ascii="Times New Roman" w:hAnsi="Times New Roman" w:cs="Times New Roman" w:eastAsia="Times New Roman"/>
          <w:spacing w:val="-5"/>
        </w:rPr>
        <w:t>2</w:t>
      </w:r>
      <w:r>
        <w:rPr>
          <w:spacing w:val="-5"/>
        </w:rPr>
        <w:t>5</w:t>
      </w:r>
      <w:r>
        <w:rPr>
          <w:spacing w:val="40"/>
        </w:rPr>
        <w:t> </w:t>
      </w:r>
      <w:r>
        <w:rPr>
          <w:spacing w:val="-5"/>
        </w:rPr>
        <w:t>cm</w:t>
      </w:r>
      <w:r>
        <w:rPr>
          <w:spacing w:val="41"/>
        </w:rPr>
        <w:t> </w:t>
      </w:r>
      <w:r>
        <w:rPr>
          <w:spacing w:val="-6"/>
        </w:rPr>
        <w:t>girintili</w:t>
      </w:r>
      <w:r>
        <w:rPr>
          <w:spacing w:val="38"/>
        </w:rPr>
        <w:t> </w:t>
      </w:r>
      <w:r>
        <w:rPr>
          <w:spacing w:val="-6"/>
        </w:rPr>
        <w:t>başlar.</w:t>
      </w:r>
      <w:r>
        <w:rPr>
          <w:spacing w:val="38"/>
        </w:rPr>
        <w:t> </w:t>
      </w:r>
      <w:r>
        <w:rPr>
          <w:spacing w:val="-6"/>
        </w:rPr>
        <w:t>Paragraflar</w:t>
      </w:r>
      <w:r>
        <w:rPr>
          <w:spacing w:val="39"/>
        </w:rPr>
        <w:t> </w:t>
      </w:r>
      <w:r>
        <w:rPr>
          <w:spacing w:val="-6"/>
        </w:rPr>
        <w:t>arası</w:t>
      </w:r>
      <w:r>
        <w:rPr>
          <w:spacing w:val="41"/>
        </w:rPr>
        <w:t> </w:t>
      </w:r>
      <w:r>
        <w:rPr>
          <w:spacing w:val="-5"/>
        </w:rPr>
        <w:t>önce</w:t>
      </w:r>
      <w:r>
        <w:rPr>
          <w:spacing w:val="39"/>
        </w:rPr>
        <w:t> </w:t>
      </w:r>
      <w:r>
        <w:rPr/>
        <w:t>6</w:t>
      </w:r>
      <w:r>
        <w:rPr>
          <w:spacing w:val="38"/>
        </w:rPr>
        <w:t> </w:t>
      </w:r>
      <w:r>
        <w:rPr>
          <w:spacing w:val="-5"/>
        </w:rPr>
        <w:t>nk,</w:t>
      </w:r>
      <w:r>
        <w:rPr>
          <w:spacing w:val="51"/>
        </w:rPr>
        <w:t> </w:t>
      </w:r>
      <w:r>
        <w:rPr>
          <w:spacing w:val="-6"/>
        </w:rPr>
        <w:t>sonra</w:t>
      </w:r>
      <w:r>
        <w:rPr>
          <w:spacing w:val="10"/>
        </w:rPr>
        <w:t> </w:t>
      </w:r>
      <w:r>
        <w:rPr/>
        <w:t>0</w:t>
      </w:r>
      <w:r>
        <w:rPr>
          <w:spacing w:val="14"/>
        </w:rPr>
        <w:t> </w:t>
      </w:r>
      <w:r>
        <w:rPr>
          <w:spacing w:val="-4"/>
        </w:rPr>
        <w:t>nk</w:t>
      </w:r>
      <w:r>
        <w:rPr>
          <w:spacing w:val="14"/>
        </w:rPr>
        <w:t> </w:t>
      </w:r>
      <w:r>
        <w:rPr>
          <w:spacing w:val="-3"/>
        </w:rPr>
        <w:t>ve</w:t>
      </w:r>
      <w:r>
        <w:rPr>
          <w:spacing w:val="10"/>
        </w:rPr>
        <w:t> </w:t>
      </w:r>
      <w:r>
        <w:rPr>
          <w:spacing w:val="-5"/>
        </w:rPr>
        <w:t>1,5</w:t>
      </w:r>
      <w:r>
        <w:rPr>
          <w:spacing w:val="11"/>
        </w:rPr>
        <w:t> </w:t>
      </w:r>
      <w:r>
        <w:rPr>
          <w:spacing w:val="-6"/>
        </w:rPr>
        <w:t>satır</w:t>
      </w:r>
      <w:r>
        <w:rPr>
          <w:spacing w:val="13"/>
        </w:rPr>
        <w:t> </w:t>
      </w:r>
      <w:r>
        <w:rPr>
          <w:spacing w:val="-6"/>
        </w:rPr>
        <w:t>aralığı</w:t>
      </w:r>
      <w:r>
        <w:rPr>
          <w:spacing w:val="14"/>
        </w:rPr>
        <w:t> </w:t>
      </w:r>
      <w:r>
        <w:rPr>
          <w:spacing w:val="-6"/>
        </w:rPr>
        <w:t>bırakılmalıdır.</w:t>
      </w:r>
      <w:r>
        <w:rPr>
          <w:spacing w:val="12"/>
        </w:rPr>
        <w:t> </w:t>
      </w:r>
      <w:r>
        <w:rPr>
          <w:spacing w:val="-5"/>
        </w:rPr>
        <w:t>Satır</w:t>
      </w:r>
      <w:r>
        <w:rPr>
          <w:spacing w:val="13"/>
        </w:rPr>
        <w:t> </w:t>
      </w:r>
      <w:r>
        <w:rPr>
          <w:spacing w:val="-6"/>
        </w:rPr>
        <w:t>Aralığı</w:t>
      </w:r>
      <w:r>
        <w:rPr>
          <w:spacing w:val="12"/>
        </w:rPr>
        <w:t> </w:t>
      </w:r>
      <w:r>
        <w:rPr>
          <w:spacing w:val="-6"/>
        </w:rPr>
        <w:t>Seçenekleri</w:t>
      </w:r>
      <w:r>
        <w:rPr>
          <w:spacing w:val="33"/>
        </w:rPr>
        <w:t> </w:t>
      </w:r>
      <w:r>
        <w:rPr>
          <w:spacing w:val="-6"/>
        </w:rPr>
        <w:t>kısmında</w:t>
      </w:r>
      <w:r>
        <w:rPr>
          <w:spacing w:val="13"/>
        </w:rPr>
        <w:t> </w:t>
      </w:r>
      <w:r>
        <w:rPr>
          <w:spacing w:val="-4"/>
        </w:rPr>
        <w:t>bu</w:t>
      </w:r>
      <w:r>
        <w:rPr>
          <w:spacing w:val="14"/>
        </w:rPr>
        <w:t> </w:t>
      </w:r>
      <w:r>
        <w:rPr>
          <w:spacing w:val="-6"/>
        </w:rPr>
        <w:t>işlem</w:t>
      </w:r>
      <w:r>
        <w:rPr>
          <w:spacing w:val="14"/>
        </w:rPr>
        <w:t> </w:t>
      </w:r>
      <w:r>
        <w:rPr>
          <w:spacing w:val="-6"/>
        </w:rPr>
        <w:t>yapılırken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</w:rPr>
        <w:t>“Aynı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stildeki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paragrafların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arasına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</w:rPr>
        <w:t>boşluk</w:t>
      </w:r>
      <w:r>
        <w:rPr>
          <w:rFonts w:ascii="Times New Roman" w:hAnsi="Times New Roman" w:cs="Times New Roman" w:eastAsia="Times New Roman"/>
        </w:rPr>
      </w:r>
    </w:p>
    <w:p>
      <w:pPr>
        <w:spacing w:before="6"/>
        <w:ind w:left="18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ekleme”</w:t>
      </w:r>
      <w:r>
        <w:rPr>
          <w:rFonts w:ascii="Times New Roman" w:hAnsi="Times New Roman" w:cs="Times New Roman" w:eastAsia="Times New Roman"/>
          <w:b/>
          <w:bCs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seçeneğine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tıklanmalıdır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.</w:t>
      </w:r>
    </w:p>
    <w:p>
      <w:pPr>
        <w:spacing w:before="42"/>
        <w:ind w:left="7910" w:right="2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Paragraflar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arası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önce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6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nk,</w:t>
      </w:r>
      <w:r>
        <w:rPr>
          <w:rFonts w:ascii="Times New Roman" w:hAnsi="Times New Roman"/>
          <w:spacing w:val="27"/>
          <w:w w:val="99"/>
          <w:sz w:val="20"/>
        </w:rPr>
        <w:t> </w:t>
      </w:r>
      <w:r>
        <w:rPr>
          <w:rFonts w:ascii="Times New Roman" w:hAnsi="Times New Roman"/>
          <w:sz w:val="20"/>
        </w:rPr>
        <w:t>sonra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nk </w:t>
      </w:r>
      <w:r>
        <w:rPr>
          <w:rFonts w:ascii="Times New Roman" w:hAnsi="Times New Roman"/>
          <w:sz w:val="20"/>
        </w:rPr>
        <w:t>ve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satır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aralığı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34" w:lineRule="auto" w:before="74"/>
        <w:ind w:left="8246" w:right="1648" w:hanging="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Alt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kenar</w:t>
      </w:r>
      <w:r>
        <w:rPr>
          <w:rFonts w:ascii="Times New Roman" w:hAnsi="Times New Roman"/>
          <w:spacing w:val="26"/>
        </w:rPr>
        <w:t> </w:t>
      </w:r>
      <w:r>
        <w:rPr>
          <w:spacing w:val="-3"/>
        </w:rPr>
        <w:t>boşluğu</w:t>
      </w:r>
      <w:r>
        <w:rPr>
          <w:spacing w:val="22"/>
        </w:rPr>
        <w:t> </w:t>
      </w:r>
      <w:r>
        <w:rPr>
          <w:rFonts w:ascii="Times New Roman" w:hAnsi="Times New Roman"/>
          <w:spacing w:val="-2"/>
        </w:rPr>
        <w:t>2,5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cm</w:t>
      </w:r>
    </w:p>
    <w:p>
      <w:pPr>
        <w:spacing w:after="0" w:line="234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50"/>
          <w:pgMar w:top="1360" w:bottom="280" w:left="880" w:right="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spacing w:line="240" w:lineRule="auto" w:before="69"/>
        <w:ind w:left="0" w:right="116"/>
        <w:jc w:val="right"/>
        <w:rPr>
          <w:b w:val="0"/>
          <w:bCs w:val="0"/>
        </w:rPr>
      </w:pPr>
      <w:r>
        <w:rPr>
          <w:rFonts w:ascii="Times New Roman" w:hAnsi="Times New Roman"/>
        </w:rPr>
        <w:t>EK</w:t>
      </w:r>
      <w:r>
        <w:rPr>
          <w:rFonts w:ascii="Times New Roman" w:hAnsi="Times New Roman"/>
          <w:spacing w:val="1"/>
        </w:rPr>
        <w:t> </w:t>
      </w:r>
      <w:r>
        <w:rPr/>
        <w:t>8. </w:t>
      </w:r>
      <w:r>
        <w:rPr>
          <w:spacing w:val="-1"/>
        </w:rPr>
        <w:t>ÖZGEÇMİŞ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69"/>
        <w:ind w:left="1298" w:right="11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ÖZGEÇMİŞ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Yade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Damla,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Gaziantep</w:t>
      </w:r>
      <w:r>
        <w:rPr>
          <w:spacing w:val="21"/>
        </w:rPr>
        <w:t> </w:t>
      </w:r>
      <w:r>
        <w:rPr>
          <w:spacing w:val="-1"/>
        </w:rPr>
        <w:t>Üniversitesi</w:t>
      </w:r>
      <w:r>
        <w:rPr>
          <w:spacing w:val="23"/>
        </w:rPr>
        <w:t> </w:t>
      </w:r>
      <w:r>
        <w:rPr>
          <w:spacing w:val="-1"/>
        </w:rPr>
        <w:t>Gaziantep</w:t>
      </w:r>
      <w:r>
        <w:rPr>
          <w:spacing w:val="21"/>
        </w:rPr>
        <w:t> </w:t>
      </w:r>
      <w:r>
        <w:rPr/>
        <w:t>Eğitim</w:t>
      </w:r>
      <w:r>
        <w:rPr>
          <w:spacing w:val="21"/>
        </w:rPr>
        <w:t> </w:t>
      </w:r>
      <w:r>
        <w:rPr>
          <w:spacing w:val="-1"/>
        </w:rPr>
        <w:t>Fakültesi</w:t>
      </w:r>
      <w:r>
        <w:rPr>
          <w:spacing w:val="22"/>
        </w:rPr>
        <w:t> </w:t>
      </w:r>
      <w:r>
        <w:rPr>
          <w:spacing w:val="-1"/>
        </w:rPr>
        <w:t>Türkçe</w:t>
      </w:r>
      <w:r>
        <w:rPr>
          <w:spacing w:val="69"/>
        </w:rPr>
        <w:t> </w:t>
      </w:r>
      <w:r>
        <w:rPr/>
        <w:t>Eğitimi</w:t>
      </w:r>
      <w:r>
        <w:rPr>
          <w:spacing w:val="5"/>
        </w:rPr>
        <w:t> </w:t>
      </w:r>
      <w:r>
        <w:rPr>
          <w:spacing w:val="-1"/>
        </w:rPr>
        <w:t>Programından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2009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yılında</w:t>
      </w:r>
      <w:r>
        <w:rPr>
          <w:spacing w:val="6"/>
        </w:rPr>
        <w:t> </w:t>
      </w:r>
      <w:r>
        <w:rPr>
          <w:spacing w:val="-1"/>
        </w:rPr>
        <w:t>mezun</w:t>
      </w:r>
      <w:r>
        <w:rPr>
          <w:spacing w:val="6"/>
        </w:rPr>
        <w:t> </w:t>
      </w:r>
      <w:r>
        <w:rPr>
          <w:spacing w:val="-1"/>
        </w:rPr>
        <w:t>oldu.</w:t>
      </w:r>
      <w:r>
        <w:rPr>
          <w:spacing w:val="6"/>
        </w:rPr>
        <w:t> </w:t>
      </w:r>
      <w:r>
        <w:rPr>
          <w:spacing w:val="-1"/>
        </w:rPr>
        <w:t>Yüksek</w:t>
      </w:r>
      <w:r>
        <w:rPr>
          <w:spacing w:val="6"/>
        </w:rPr>
        <w:t> </w:t>
      </w:r>
      <w:r>
        <w:rPr>
          <w:spacing w:val="-1"/>
        </w:rPr>
        <w:t>lisans</w:t>
      </w:r>
      <w:r>
        <w:rPr>
          <w:spacing w:val="7"/>
        </w:rPr>
        <w:t> </w:t>
      </w:r>
      <w:r>
        <w:rPr>
          <w:spacing w:val="-1"/>
        </w:rPr>
        <w:t>derecesini</w:t>
      </w:r>
      <w:r>
        <w:rPr>
          <w:spacing w:val="7"/>
        </w:rPr>
        <w:t> </w:t>
      </w:r>
      <w:r>
        <w:rPr/>
        <w:t>20</w:t>
      </w:r>
      <w:r>
        <w:rPr>
          <w:rFonts w:ascii="Times New Roman" w:hAnsi="Times New Roman" w:cs="Times New Roman" w:eastAsia="Times New Roman"/>
        </w:rPr>
        <w:t>15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yılında</w:t>
      </w:r>
      <w:r>
        <w:rPr>
          <w:spacing w:val="35"/>
        </w:rPr>
        <w:t> </w:t>
      </w:r>
      <w:r>
        <w:rPr>
          <w:spacing w:val="-1"/>
        </w:rPr>
        <w:t>“Yabancılara</w:t>
      </w:r>
      <w:r>
        <w:rPr>
          <w:spacing w:val="36"/>
        </w:rPr>
        <w:t> </w:t>
      </w:r>
      <w:r>
        <w:rPr>
          <w:spacing w:val="-1"/>
        </w:rPr>
        <w:t>Türkçe</w:t>
      </w:r>
      <w:r>
        <w:rPr>
          <w:spacing w:val="34"/>
        </w:rPr>
        <w:t> </w:t>
      </w:r>
      <w:r>
        <w:rPr>
          <w:spacing w:val="-1"/>
        </w:rPr>
        <w:t>Öğretiminin</w:t>
      </w:r>
      <w:r>
        <w:rPr>
          <w:spacing w:val="36"/>
        </w:rPr>
        <w:t> </w:t>
      </w:r>
      <w:r>
        <w:rPr/>
        <w:t>Felsefesi”</w:t>
      </w:r>
      <w:r>
        <w:rPr>
          <w:spacing w:val="34"/>
        </w:rPr>
        <w:t> </w:t>
      </w:r>
      <w:r>
        <w:rPr/>
        <w:t>konulu</w:t>
      </w:r>
      <w:r>
        <w:rPr>
          <w:spacing w:val="36"/>
        </w:rPr>
        <w:t> </w:t>
      </w:r>
      <w:r>
        <w:rPr/>
        <w:t>tezi</w:t>
      </w:r>
      <w:r>
        <w:rPr>
          <w:spacing w:val="36"/>
        </w:rPr>
        <w:t> </w:t>
      </w:r>
      <w:r>
        <w:rPr/>
        <w:t>ile</w:t>
      </w:r>
      <w:r>
        <w:rPr>
          <w:spacing w:val="37"/>
        </w:rPr>
        <w:t> </w:t>
      </w:r>
      <w:r>
        <w:rPr>
          <w:spacing w:val="-1"/>
        </w:rPr>
        <w:t>Gaziantep</w:t>
      </w:r>
      <w:r>
        <w:rPr>
          <w:spacing w:val="57"/>
        </w:rPr>
        <w:t> </w:t>
      </w:r>
      <w:r>
        <w:rPr>
          <w:spacing w:val="-1"/>
        </w:rPr>
        <w:t>Üniversitesi</w:t>
      </w:r>
      <w:r>
        <w:rPr/>
        <w:t> Eğitim</w:t>
      </w:r>
      <w:r>
        <w:rPr>
          <w:spacing w:val="1"/>
        </w:rPr>
        <w:t> </w:t>
      </w:r>
      <w:r>
        <w:rPr>
          <w:spacing w:val="-1"/>
        </w:rPr>
        <w:t>Bilimler</w:t>
      </w:r>
      <w:r>
        <w:rPr/>
        <w:t> </w:t>
      </w:r>
      <w:r>
        <w:rPr>
          <w:spacing w:val="-1"/>
        </w:rPr>
        <w:t>Enstitüsü,</w:t>
      </w:r>
      <w:r>
        <w:rPr/>
        <w:t> </w:t>
      </w:r>
      <w:r>
        <w:rPr>
          <w:spacing w:val="-1"/>
        </w:rPr>
        <w:t>Türkçe </w:t>
      </w:r>
      <w:r>
        <w:rPr/>
        <w:t>Eğitimi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Anabilim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Dalından</w:t>
      </w:r>
      <w:r>
        <w:rPr/>
        <w:t> </w:t>
      </w:r>
      <w:r>
        <w:rPr>
          <w:spacing w:val="-1"/>
        </w:rPr>
        <w:t>aldı.</w:t>
      </w:r>
      <w:r>
        <w:rPr/>
        <w:t> </w:t>
      </w:r>
      <w:r>
        <w:rPr>
          <w:spacing w:val="-1"/>
        </w:rPr>
        <w:t>Ya</w:t>
      </w:r>
      <w:r>
        <w:rPr>
          <w:rFonts w:ascii="Times New Roman" w:hAnsi="Times New Roman" w:cs="Times New Roman" w:eastAsia="Times New Roman"/>
          <w:spacing w:val="-1"/>
        </w:rPr>
        <w:t>de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Damla</w:t>
      </w:r>
      <w:r>
        <w:rPr>
          <w:spacing w:val="27"/>
        </w:rPr>
        <w:t> </w:t>
      </w:r>
      <w:r>
        <w:rPr/>
        <w:t>orta</w:t>
      </w:r>
      <w:r>
        <w:rPr>
          <w:spacing w:val="27"/>
        </w:rPr>
        <w:t> </w:t>
      </w:r>
      <w:r>
        <w:rPr>
          <w:spacing w:val="-1"/>
        </w:rPr>
        <w:t>derecede</w:t>
      </w:r>
      <w:r>
        <w:rPr>
          <w:spacing w:val="30"/>
        </w:rPr>
        <w:t> </w:t>
      </w:r>
      <w:r>
        <w:rPr>
          <w:spacing w:val="-1"/>
        </w:rPr>
        <w:t>İngilizce</w:t>
      </w:r>
      <w:r>
        <w:rPr>
          <w:spacing w:val="27"/>
        </w:rPr>
        <w:t> </w:t>
      </w:r>
      <w:r>
        <w:rPr>
          <w:spacing w:val="-1"/>
        </w:rPr>
        <w:t>bilmektedir.</w:t>
      </w:r>
      <w:r>
        <w:rPr>
          <w:spacing w:val="28"/>
        </w:rPr>
        <w:t> </w:t>
      </w:r>
      <w:r>
        <w:rPr/>
        <w:t>Sinema</w:t>
      </w:r>
      <w:r>
        <w:rPr>
          <w:spacing w:val="31"/>
        </w:rPr>
        <w:t> </w:t>
      </w:r>
      <w:r>
        <w:rPr/>
        <w:t>Kültürü</w:t>
      </w:r>
      <w:r>
        <w:rPr>
          <w:spacing w:val="28"/>
        </w:rPr>
        <w:t> </w:t>
      </w:r>
      <w:r>
        <w:rPr>
          <w:spacing w:val="-1"/>
        </w:rPr>
        <w:t>Derneği</w:t>
      </w:r>
      <w:r>
        <w:rPr>
          <w:spacing w:val="29"/>
        </w:rPr>
        <w:t> </w:t>
      </w:r>
      <w:r>
        <w:rPr/>
        <w:t>üyesidir.</w:t>
      </w:r>
      <w:r>
        <w:rPr>
          <w:spacing w:val="27"/>
        </w:rPr>
        <w:t> </w:t>
      </w:r>
      <w:r>
        <w:rPr/>
        <w:t>20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yılından</w:t>
      </w:r>
      <w:r>
        <w:rPr>
          <w:spacing w:val="26"/>
        </w:rPr>
        <w:t> </w:t>
      </w:r>
      <w:r>
        <w:rPr/>
        <w:t>bu</w:t>
      </w:r>
      <w:r>
        <w:rPr>
          <w:spacing w:val="26"/>
        </w:rPr>
        <w:t> </w:t>
      </w:r>
      <w:r>
        <w:rPr>
          <w:spacing w:val="-1"/>
        </w:rPr>
        <w:t>yana</w:t>
      </w:r>
      <w:r>
        <w:rPr>
          <w:spacing w:val="25"/>
        </w:rPr>
        <w:t> </w:t>
      </w:r>
      <w:r>
        <w:rPr>
          <w:spacing w:val="-1"/>
        </w:rPr>
        <w:t>Gaziantep’te</w:t>
      </w:r>
      <w:r>
        <w:rPr>
          <w:spacing w:val="25"/>
        </w:rPr>
        <w:t> </w:t>
      </w:r>
      <w:r>
        <w:rPr/>
        <w:t>Anneler</w:t>
      </w:r>
      <w:r>
        <w:rPr>
          <w:spacing w:val="24"/>
        </w:rPr>
        <w:t> </w:t>
      </w:r>
      <w:r>
        <w:rPr/>
        <w:t>Ortaokulunda</w:t>
      </w:r>
      <w:r>
        <w:rPr>
          <w:spacing w:val="28"/>
        </w:rPr>
        <w:t> </w:t>
      </w:r>
      <w:r>
        <w:rPr>
          <w:spacing w:val="-1"/>
        </w:rPr>
        <w:t>Türkçe</w:t>
      </w:r>
      <w:r>
        <w:rPr>
          <w:spacing w:val="25"/>
        </w:rPr>
        <w:t> </w:t>
      </w:r>
      <w:r>
        <w:rPr/>
        <w:t>öğretmeni</w:t>
      </w:r>
      <w:r>
        <w:rPr>
          <w:spacing w:val="26"/>
        </w:rPr>
        <w:t> </w:t>
      </w:r>
      <w:r>
        <w:rPr>
          <w:spacing w:val="-1"/>
        </w:rPr>
        <w:t>olarak</w:t>
      </w:r>
      <w:r>
        <w:rPr>
          <w:spacing w:val="43"/>
        </w:rPr>
        <w:t> </w:t>
      </w:r>
      <w:r>
        <w:rPr>
          <w:spacing w:val="-1"/>
        </w:rPr>
        <w:t>çalışmaktadır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295" w:right="11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VITAE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Yade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Damla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graduated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Gaziantep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University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Gaziantep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Faculty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Education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Turkish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Education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2009.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She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received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spacing w:val="-1"/>
        </w:rPr>
        <w:t>er</w:t>
      </w:r>
      <w:r>
        <w:rPr>
          <w:spacing w:val="18"/>
        </w:rPr>
        <w:t> </w:t>
      </w:r>
      <w:r>
        <w:rPr/>
        <w:t>master’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degree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2015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her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thesis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“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Philosophy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Teaching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Turkish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Foreigners</w:t>
      </w:r>
      <w:r>
        <w:rPr/>
        <w:t>”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Gaziantep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University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Institute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Educational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Sciences,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Department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Turkish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Education.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Yade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Damla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intermediate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level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English.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She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member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Cinema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Culture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Association.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She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working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Turkish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teacher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Anneler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Middle</w:t>
      </w:r>
      <w:r>
        <w:rPr>
          <w:rFonts w:ascii="Times New Roman" w:hAnsi="Times New Roman" w:cs="Times New Roman" w:eastAsia="Times New Roman"/>
          <w:spacing w:val="-1"/>
        </w:rPr>
        <w:t> School</w:t>
      </w:r>
      <w:r>
        <w:rPr>
          <w:rFonts w:ascii="Times New Roman" w:hAnsi="Times New Roman" w:cs="Times New Roman" w:eastAsia="Times New Roman"/>
        </w:rPr>
        <w:t> in </w:t>
      </w:r>
      <w:r>
        <w:rPr>
          <w:rFonts w:ascii="Times New Roman" w:hAnsi="Times New Roman" w:cs="Times New Roman" w:eastAsia="Times New Roman"/>
          <w:spacing w:val="-1"/>
        </w:rPr>
        <w:t>Gaziantep</w:t>
      </w:r>
      <w:r>
        <w:rPr>
          <w:rFonts w:ascii="Times New Roman" w:hAnsi="Times New Roman" w:cs="Times New Roman" w:eastAsia="Times New Roman"/>
        </w:rPr>
        <w:t> since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2010.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9" w:lineRule="auto" w:before="0"/>
        <w:ind w:left="588" w:right="11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Not:</w:t>
      </w:r>
      <w:r>
        <w:rPr>
          <w:rFonts w:ascii="Times New Roman" w:hAnsi="Times New Roman"/>
          <w:b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Tezinizin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basılı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nüshasında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"Tez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onay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sayfası"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"Etik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beyan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formu"nda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isimleri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geçen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kişilerin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ıslak</w:t>
      </w:r>
      <w:r>
        <w:rPr>
          <w:rFonts w:ascii="Times New Roman" w:hAnsi="Times New Roman"/>
          <w:b/>
          <w:color w:val="FF0000"/>
          <w:spacing w:val="12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imzaları</w:t>
      </w:r>
      <w:r>
        <w:rPr>
          <w:rFonts w:ascii="Times New Roman" w:hAnsi="Times New Roman"/>
          <w:b/>
          <w:color w:val="FF0000"/>
          <w:spacing w:val="11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bulunmalıdır.</w:t>
      </w:r>
      <w:r>
        <w:rPr>
          <w:rFonts w:ascii="Times New Roman" w:hAnsi="Times New Roman"/>
          <w:b/>
          <w:color w:val="FF0000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Ancak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enstitüye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CD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içerisinde</w:t>
      </w:r>
      <w:r>
        <w:rPr>
          <w:rFonts w:ascii="Times New Roman" w:hAnsi="Times New Roman"/>
          <w:spacing w:val="91"/>
          <w:sz w:val="24"/>
        </w:rPr>
        <w:t> </w:t>
      </w:r>
      <w:r>
        <w:rPr>
          <w:rFonts w:ascii="Times New Roman" w:hAnsi="Times New Roman"/>
          <w:sz w:val="24"/>
        </w:rPr>
        <w:t>teslim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edeceğiniz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PDF uzantılı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dosyada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imzalar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yazara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ait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kişisel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bilgiler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(ıslak</w:t>
      </w:r>
      <w:r>
        <w:rPr>
          <w:rFonts w:ascii="Times New Roman" w:hAnsi="Times New Roman"/>
          <w:b/>
          <w:color w:val="FF0000"/>
          <w:spacing w:val="73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imza</w:t>
      </w:r>
      <w:r>
        <w:rPr>
          <w:rFonts w:ascii="Times New Roman" w:hAnsi="Times New Roman"/>
          <w:b/>
          <w:color w:val="FF0000"/>
          <w:spacing w:val="4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ve</w:t>
      </w:r>
      <w:r>
        <w:rPr>
          <w:rFonts w:ascii="Times New Roman" w:hAnsi="Times New Roman"/>
          <w:b/>
          <w:color w:val="FF0000"/>
          <w:spacing w:val="3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tez</w:t>
      </w:r>
      <w:r>
        <w:rPr>
          <w:rFonts w:ascii="Times New Roman" w:hAnsi="Times New Roman"/>
          <w:b/>
          <w:color w:val="FF0000"/>
          <w:spacing w:val="3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yazarına</w:t>
      </w:r>
      <w:r>
        <w:rPr>
          <w:rFonts w:ascii="Times New Roman" w:hAnsi="Times New Roman"/>
          <w:b/>
          <w:color w:val="FF0000"/>
          <w:spacing w:val="4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ait</w:t>
      </w:r>
      <w:r>
        <w:rPr>
          <w:rFonts w:ascii="Times New Roman" w:hAnsi="Times New Roman"/>
          <w:b/>
          <w:color w:val="FF0000"/>
          <w:spacing w:val="4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T.C.</w:t>
      </w:r>
      <w:r>
        <w:rPr>
          <w:rFonts w:ascii="Times New Roman" w:hAnsi="Times New Roman"/>
          <w:b/>
          <w:color w:val="FF0000"/>
          <w:spacing w:val="4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kimlik</w:t>
      </w:r>
      <w:r>
        <w:rPr>
          <w:rFonts w:ascii="Times New Roman" w:hAnsi="Times New Roman"/>
          <w:b/>
          <w:color w:val="FF0000"/>
          <w:spacing w:val="4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no,</w:t>
      </w:r>
      <w:r>
        <w:rPr>
          <w:rFonts w:ascii="Times New Roman" w:hAnsi="Times New Roman"/>
          <w:b/>
          <w:color w:val="FF0000"/>
          <w:spacing w:val="4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özgeçmiş</w:t>
      </w:r>
      <w:r>
        <w:rPr>
          <w:rFonts w:ascii="Times New Roman" w:hAnsi="Times New Roman"/>
          <w:b/>
          <w:color w:val="FF0000"/>
          <w:spacing w:val="5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bölümünde</w:t>
      </w:r>
      <w:r>
        <w:rPr>
          <w:rFonts w:ascii="Times New Roman" w:hAnsi="Times New Roman"/>
          <w:b/>
          <w:color w:val="FF0000"/>
          <w:spacing w:val="3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doğum</w:t>
      </w:r>
      <w:r>
        <w:rPr>
          <w:rFonts w:ascii="Times New Roman" w:hAnsi="Times New Roman"/>
          <w:b/>
          <w:color w:val="FF0000"/>
          <w:spacing w:val="6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yeri</w:t>
      </w:r>
      <w:r>
        <w:rPr>
          <w:rFonts w:ascii="Times New Roman" w:hAnsi="Times New Roman"/>
          <w:b/>
          <w:color w:val="FF0000"/>
          <w:sz w:val="24"/>
        </w:rPr>
        <w:t>-tarihi,</w:t>
      </w:r>
      <w:r>
        <w:rPr>
          <w:rFonts w:ascii="Times New Roman" w:hAnsi="Times New Roman"/>
          <w:b/>
          <w:color w:val="FF0000"/>
          <w:spacing w:val="45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e-</w:t>
      </w:r>
      <w:r>
        <w:rPr>
          <w:rFonts w:ascii="Times New Roman" w:hAnsi="Times New Roman"/>
          <w:b/>
          <w:color w:val="FF0000"/>
          <w:spacing w:val="-1"/>
          <w:sz w:val="24"/>
        </w:rPr>
        <w:t>mail,</w:t>
      </w:r>
      <w:r>
        <w:rPr>
          <w:rFonts w:ascii="Times New Roman" w:hAnsi="Times New Roman"/>
          <w:b/>
          <w:color w:val="FF0000"/>
          <w:sz w:val="24"/>
        </w:rPr>
        <w:t>  </w:t>
      </w:r>
      <w:r>
        <w:rPr>
          <w:rFonts w:ascii="Times New Roman" w:hAnsi="Times New Roman"/>
          <w:b/>
          <w:color w:val="FF0000"/>
          <w:spacing w:val="23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telefon,</w:t>
      </w:r>
      <w:r>
        <w:rPr>
          <w:rFonts w:ascii="Times New Roman" w:hAnsi="Times New Roman"/>
          <w:b/>
          <w:color w:val="FF0000"/>
          <w:sz w:val="24"/>
        </w:rPr>
        <w:t>  </w:t>
      </w:r>
      <w:r>
        <w:rPr>
          <w:rFonts w:ascii="Times New Roman" w:hAnsi="Times New Roman"/>
          <w:b/>
          <w:color w:val="FF0000"/>
          <w:spacing w:val="26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adres,</w:t>
      </w:r>
      <w:r>
        <w:rPr>
          <w:rFonts w:ascii="Times New Roman" w:hAnsi="Times New Roman"/>
          <w:b/>
          <w:color w:val="FF0000"/>
          <w:sz w:val="24"/>
        </w:rPr>
        <w:t>  </w:t>
      </w:r>
      <w:r>
        <w:rPr>
          <w:rFonts w:ascii="Times New Roman" w:hAnsi="Times New Roman"/>
          <w:b/>
          <w:color w:val="FF0000"/>
          <w:spacing w:val="24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fotoğraf,</w:t>
      </w:r>
      <w:r>
        <w:rPr>
          <w:rFonts w:ascii="Times New Roman" w:hAnsi="Times New Roman"/>
          <w:b/>
          <w:color w:val="FF0000"/>
          <w:sz w:val="24"/>
        </w:rPr>
        <w:t>   </w:t>
      </w:r>
      <w:r>
        <w:rPr>
          <w:rFonts w:ascii="Times New Roman" w:hAnsi="Times New Roman"/>
          <w:b/>
          <w:color w:val="FF0000"/>
          <w:spacing w:val="25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Orcid</w:t>
      </w:r>
      <w:r>
        <w:rPr>
          <w:rFonts w:ascii="Times New Roman" w:hAnsi="Times New Roman"/>
          <w:b/>
          <w:color w:val="FF0000"/>
          <w:sz w:val="24"/>
        </w:rPr>
        <w:t>   </w:t>
      </w:r>
      <w:r>
        <w:rPr>
          <w:rFonts w:ascii="Times New Roman" w:hAnsi="Times New Roman"/>
          <w:b/>
          <w:color w:val="FF0000"/>
          <w:spacing w:val="24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no   </w:t>
      </w:r>
      <w:r>
        <w:rPr>
          <w:rFonts w:ascii="Times New Roman" w:hAnsi="Times New Roman"/>
          <w:b/>
          <w:color w:val="FF0000"/>
          <w:spacing w:val="23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vs.)</w:t>
      </w:r>
      <w:r>
        <w:rPr>
          <w:rFonts w:ascii="Times New Roman" w:hAnsi="Times New Roman"/>
          <w:b/>
          <w:color w:val="FF0000"/>
          <w:spacing w:val="4"/>
          <w:sz w:val="24"/>
        </w:rPr>
        <w:t> </w:t>
      </w:r>
      <w:r>
        <w:rPr>
          <w:rFonts w:ascii="Times New Roman" w:hAnsi="Times New Roman"/>
          <w:sz w:val="24"/>
        </w:rPr>
        <w:t>kesinlikle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yer</w:t>
      </w:r>
      <w:r>
        <w:rPr>
          <w:rFonts w:ascii="Times New Roman" w:hAnsi="Times New Roman"/>
          <w:b/>
          <w:spacing w:val="5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almamalıdır.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spacing w:val="-1"/>
          <w:sz w:val="24"/>
        </w:rPr>
        <w:t>Özellikle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tezin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ekler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kısmına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etik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kurul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raporu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1"/>
          <w:sz w:val="24"/>
        </w:rPr>
        <w:t>ve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araştırma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izinlerinin</w:t>
      </w:r>
      <w:r>
        <w:rPr>
          <w:rFonts w:ascii="Times New Roman" w:hAnsi="Times New Roman"/>
          <w:spacing w:val="8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eklenmesi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durumunda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ilgili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kişi,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kurum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kuruluşlara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ait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e-mail,</w:t>
      </w:r>
      <w:r>
        <w:rPr>
          <w:rFonts w:ascii="Times New Roman" w:hAnsi="Times New Roman"/>
          <w:b/>
          <w:color w:val="FF0000"/>
          <w:spacing w:val="23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telefon,</w:t>
      </w:r>
      <w:r>
        <w:rPr>
          <w:rFonts w:ascii="Times New Roman" w:hAnsi="Times New Roman"/>
          <w:b/>
          <w:color w:val="FF0000"/>
          <w:spacing w:val="23"/>
          <w:sz w:val="24"/>
        </w:rPr>
        <w:t> </w:t>
      </w:r>
      <w:r>
        <w:rPr>
          <w:rFonts w:ascii="Times New Roman" w:hAnsi="Times New Roman"/>
          <w:b/>
          <w:color w:val="FF0000"/>
          <w:spacing w:val="-1"/>
          <w:sz w:val="24"/>
        </w:rPr>
        <w:t>adres</w:t>
      </w:r>
      <w:r>
        <w:rPr>
          <w:rFonts w:ascii="Times New Roman" w:hAnsi="Times New Roman"/>
          <w:b/>
          <w:color w:val="FF0000"/>
          <w:spacing w:val="2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ve</w:t>
      </w:r>
      <w:r>
        <w:rPr>
          <w:rFonts w:ascii="Times New Roman" w:hAnsi="Times New Roman"/>
          <w:b/>
          <w:color w:val="FF0000"/>
          <w:spacing w:val="41"/>
          <w:sz w:val="24"/>
        </w:rPr>
        <w:t> </w:t>
      </w:r>
      <w:r>
        <w:rPr>
          <w:rFonts w:ascii="Times New Roman" w:hAnsi="Times New Roman"/>
          <w:b/>
          <w:color w:val="FF0000"/>
          <w:sz w:val="24"/>
        </w:rPr>
        <w:t>ıslak </w:t>
      </w:r>
      <w:r>
        <w:rPr>
          <w:rFonts w:ascii="Times New Roman" w:hAnsi="Times New Roman"/>
          <w:b/>
          <w:color w:val="FF0000"/>
          <w:spacing w:val="-1"/>
          <w:sz w:val="24"/>
        </w:rPr>
        <w:t>imza</w:t>
      </w:r>
      <w:r>
        <w:rPr>
          <w:rFonts w:ascii="Times New Roman" w:hAnsi="Times New Roman"/>
          <w:b/>
          <w:color w:val="FF0000"/>
          <w:sz w:val="24"/>
        </w:rPr>
        <w:t> </w:t>
      </w:r>
      <w:r>
        <w:rPr>
          <w:rFonts w:ascii="Times New Roman" w:hAnsi="Times New Roman"/>
          <w:sz w:val="24"/>
        </w:rPr>
        <w:t>vs. </w:t>
      </w:r>
      <w:r>
        <w:rPr>
          <w:rFonts w:ascii="Times New Roman" w:hAnsi="Times New Roman"/>
          <w:spacing w:val="-1"/>
          <w:sz w:val="24"/>
        </w:rPr>
        <w:t>bilgilerin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bu </w:t>
      </w:r>
      <w:r>
        <w:rPr>
          <w:rFonts w:ascii="Times New Roman" w:hAnsi="Times New Roman"/>
          <w:spacing w:val="-1"/>
          <w:sz w:val="24"/>
        </w:rPr>
        <w:t>eklerde </w:t>
      </w:r>
      <w:r>
        <w:rPr>
          <w:rFonts w:ascii="Times New Roman" w:hAnsi="Times New Roman"/>
          <w:sz w:val="24"/>
        </w:rPr>
        <w:t>yer </w:t>
      </w:r>
      <w:r>
        <w:rPr>
          <w:rFonts w:ascii="Times New Roman" w:hAnsi="Times New Roman"/>
          <w:spacing w:val="-1"/>
          <w:sz w:val="24"/>
        </w:rPr>
        <w:t>almadığına lütfen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emin</w:t>
      </w:r>
      <w:r>
        <w:rPr>
          <w:rFonts w:ascii="Times New Roman" w:hAnsi="Times New Roman"/>
          <w:sz w:val="24"/>
        </w:rPr>
        <w:t> olunuz.</w:t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even" r:id="rId12"/>
          <w:pgSz w:w="11910" w:h="16850"/>
          <w:pgMar w:header="1449" w:footer="0" w:top="1680" w:bottom="280" w:left="1680" w:right="1300"/>
          <w:pgNumType w:start="10"/>
        </w:sectPr>
      </w:pPr>
    </w:p>
    <w:p>
      <w:pPr>
        <w:pStyle w:val="BodyText"/>
        <w:spacing w:line="240" w:lineRule="auto" w:before="57"/>
        <w:ind w:left="0" w:right="11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spacing w:line="240" w:lineRule="auto"/>
        <w:ind w:left="0" w:right="117"/>
        <w:jc w:val="right"/>
        <w:rPr>
          <w:b w:val="0"/>
          <w:bCs w:val="0"/>
        </w:rPr>
      </w:pPr>
      <w:r>
        <w:rPr/>
        <w:t>EK 9. TABLO VE</w:t>
      </w:r>
      <w:r>
        <w:rPr>
          <w:spacing w:val="-2"/>
        </w:rPr>
        <w:t> </w:t>
      </w:r>
      <w:r>
        <w:rPr>
          <w:spacing w:val="-1"/>
        </w:rPr>
        <w:t>ŞEKİL</w:t>
      </w:r>
      <w:r>
        <w:rPr/>
        <w:t> </w:t>
      </w:r>
      <w:r>
        <w:rPr>
          <w:spacing w:val="-1"/>
        </w:rPr>
        <w:t>GÖSTERİMİ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588" w:right="11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Şekil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Gösterimi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0" w:lineRule="atLeast"/>
        <w:ind w:left="22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37250" cy="2453163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50" cy="24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69"/>
        <w:ind w:left="2196" w:right="17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Şekil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1.</w:t>
      </w:r>
      <w:r>
        <w:rPr>
          <w:rFonts w:ascii="Times New Roman" w:hAnsi="Times New Roman" w:cs="Times New Roman" w:eastAsia="Times New Roman"/>
          <w:b/>
          <w:bCs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Dale’in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Yaşantı Konisi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(Akt.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Çilenti,</w:t>
      </w:r>
      <w:r>
        <w:rPr>
          <w:rFonts w:ascii="Times New Roman" w:hAnsi="Times New Roman" w:cs="Times New Roman" w:eastAsia="Times New Roman"/>
          <w:sz w:val="24"/>
          <w:szCs w:val="24"/>
        </w:rPr>
        <w:t> 1991)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left="588" w:right="0" w:firstLine="3226"/>
        <w:jc w:val="left"/>
        <w:rPr>
          <w:rFonts w:ascii="Times New Roman" w:hAnsi="Times New Roman" w:cs="Times New Roman" w:eastAsia="Times New Roman"/>
          <w:b w:val="0"/>
          <w:bCs w:val="0"/>
          <w:sz w:val="16"/>
          <w:szCs w:val="16"/>
        </w:rPr>
      </w:pPr>
      <w:r>
        <w:rPr/>
        <w:t>Tablo </w:t>
      </w:r>
      <w:r>
        <w:rPr>
          <w:spacing w:val="-1"/>
        </w:rPr>
        <w:t>Gösterimi</w:t>
      </w:r>
      <w:hyperlink w:history="true" w:anchor="_bookmark4">
        <w:r>
          <w:rPr>
            <w:rFonts w:ascii="Times New Roman" w:hAnsi="Times New Roman"/>
            <w:spacing w:val="-1"/>
            <w:position w:val="8"/>
            <w:sz w:val="16"/>
          </w:rPr>
          <w:t>5</w:t>
        </w:r>
        <w:r>
          <w:rPr>
            <w:rFonts w:ascii="Times New Roman" w:hAnsi="Times New Roman"/>
            <w:b w:val="0"/>
            <w:sz w:val="16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5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Tablo 2</w:t>
      </w:r>
      <w:r>
        <w:rPr>
          <w:rFonts w:ascii="Times New Roman"/>
          <w:sz w:val="24"/>
        </w:rPr>
      </w:r>
    </w:p>
    <w:p>
      <w:pPr>
        <w:spacing w:before="0"/>
        <w:ind w:left="591" w:right="11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Öğrencilerin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Sosyo-</w:t>
      </w:r>
      <w:r>
        <w:rPr>
          <w:rFonts w:ascii="Times New Roman" w:hAnsi="Times New Roman"/>
          <w:i/>
          <w:sz w:val="24"/>
        </w:rPr>
        <w:t>Ekonomik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Düzeylerine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Göre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Empatik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Eğilim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Düzeyleri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z w:val="24"/>
        </w:rPr>
        <w:t>le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İlgili</w:t>
      </w:r>
      <w:r>
        <w:rPr>
          <w:rFonts w:ascii="Times New Roman" w:hAnsi="Times New Roman"/>
          <w:sz w:val="24"/>
        </w:rPr>
      </w:r>
    </w:p>
    <w:p>
      <w:pPr>
        <w:spacing w:before="0"/>
        <w:ind w:left="4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i/>
          <w:sz w:val="24"/>
          <w:u w:val="single" w:color="000000"/>
        </w:rPr>
        <w:t> </w:t>
      </w: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Betimsel</w:t>
      </w:r>
      <w:r>
        <w:rPr>
          <w:rFonts w:ascii="Times New Roman" w:hAnsi="Times New Roman"/>
          <w:i/>
          <w:sz w:val="24"/>
          <w:u w:val="single" w:color="000000"/>
        </w:rPr>
        <w:t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Değerler</w:t>
      </w:r>
      <w:r>
        <w:rPr>
          <w:rFonts w:ascii="Times New Roman" w:hAnsi="Times New Roman"/>
          <w:i/>
          <w:sz w:val="24"/>
          <w:u w:val="single" w:color="000000"/>
        </w:rPr>
        <w:t> </w:t>
      </w: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"/>
          <w:szCs w:val="2"/>
        </w:rPr>
      </w:pPr>
    </w:p>
    <w:tbl>
      <w:tblPr>
        <w:tblW w:w="0" w:type="auto"/>
        <w:jc w:val="left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8"/>
        <w:gridCol w:w="1660"/>
        <w:gridCol w:w="1403"/>
        <w:gridCol w:w="1318"/>
      </w:tblGrid>
      <w:tr>
        <w:trPr>
          <w:trHeight w:val="361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Sosyo-</w:t>
            </w:r>
            <w:r>
              <w:rPr>
                <w:rFonts w:ascii="Times New Roman" w:hAnsi="Times New Roman"/>
                <w:sz w:val="20"/>
              </w:rPr>
              <w:t>Ekonomik</w:t>
            </w:r>
            <w:r>
              <w:rPr>
                <w:rFonts w:ascii="Times New Roman" w:hAnsi="Times New Roman"/>
                <w:spacing w:val="-1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Düzey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60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3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color w:val="212121"/>
                <w:spacing w:val="-30"/>
                <w:sz w:val="24"/>
              </w:rPr>
              <w:t>x̄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131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</w:tr>
      <w:tr>
        <w:trPr>
          <w:trHeight w:val="543" w:hRule="exact"/>
        </w:trPr>
        <w:tc>
          <w:tcPr>
            <w:tcW w:w="394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Alt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Sosyo-</w:t>
            </w:r>
            <w:r>
              <w:rPr>
                <w:rFonts w:ascii="Times New Roman" w:hAnsi="Times New Roman"/>
                <w:sz w:val="20"/>
              </w:rPr>
              <w:t>Ekonomik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Düzey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60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8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5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67,87</w:t>
            </w:r>
          </w:p>
        </w:tc>
        <w:tc>
          <w:tcPr>
            <w:tcW w:w="1318" w:type="dxa"/>
            <w:tcBorders>
              <w:top w:val="single" w:sz="3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5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9,20</w:t>
            </w:r>
          </w:p>
        </w:tc>
      </w:tr>
      <w:tr>
        <w:trPr>
          <w:trHeight w:val="502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6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Orta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Sosyo-</w:t>
            </w:r>
            <w:r>
              <w:rPr>
                <w:rFonts w:ascii="Times New Roman" w:hAnsi="Times New Roman"/>
                <w:sz w:val="20"/>
              </w:rPr>
              <w:t>Ekonomik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Düzey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8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5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66,27</w:t>
            </w:r>
          </w:p>
        </w:tc>
        <w:tc>
          <w:tcPr>
            <w:tcW w:w="13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2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8,84</w:t>
            </w:r>
          </w:p>
        </w:tc>
      </w:tr>
      <w:tr>
        <w:trPr>
          <w:trHeight w:val="451" w:hRule="exact"/>
        </w:trPr>
        <w:tc>
          <w:tcPr>
            <w:tcW w:w="394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Sosyo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>Ekonomik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Düzey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660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8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03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67,17</w:t>
            </w:r>
          </w:p>
        </w:tc>
        <w:tc>
          <w:tcPr>
            <w:tcW w:w="1318" w:type="dxa"/>
            <w:tcBorders>
              <w:top w:val="nil" w:sz="6" w:space="0" w:color="auto"/>
              <w:left w:val="nil" w:sz="6" w:space="0" w:color="auto"/>
              <w:bottom w:val="single" w:sz="3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4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10,46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" w:lineRule="atLeast"/>
        <w:ind w:left="58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58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bookmarkStart w:name="_bookmark4" w:id="5"/>
      <w:bookmarkEnd w:id="5"/>
      <w:r>
        <w:rPr/>
      </w:r>
      <w:r>
        <w:rPr>
          <w:rFonts w:ascii="Times New Roman" w:hAnsi="Times New Roman"/>
          <w:position w:val="7"/>
          <w:sz w:val="13"/>
        </w:rPr>
        <w:t>5</w:t>
      </w:r>
      <w:r>
        <w:rPr>
          <w:rFonts w:ascii="Times New Roman" w:hAnsi="Times New Roman"/>
          <w:spacing w:val="5"/>
          <w:position w:val="7"/>
          <w:sz w:val="13"/>
        </w:rPr>
        <w:t> </w:t>
      </w:r>
      <w:r>
        <w:rPr>
          <w:rFonts w:ascii="Times New Roman" w:hAnsi="Times New Roman"/>
          <w:sz w:val="20"/>
        </w:rPr>
        <w:t>Tablo,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şekil,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resim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gibi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görsellerin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üst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ve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altı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ile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metin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arasında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aralık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boşluk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(1.5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satır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aralığı)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z w:val="20"/>
        </w:rPr>
        <w:t>bırakılmalıdır.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Başlık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ile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tablo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ya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şekil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arasında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boşluk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bırakılmamalıdır.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Tablo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içi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aralığı,</w:t>
      </w:r>
      <w:r>
        <w:rPr>
          <w:rFonts w:ascii="Times New Roman" w:hAnsi="Times New Roman"/>
          <w:spacing w:val="52"/>
          <w:w w:val="99"/>
          <w:sz w:val="20"/>
        </w:rPr>
        <w:t> </w:t>
      </w:r>
      <w:r>
        <w:rPr>
          <w:rFonts w:ascii="Times New Roman" w:hAnsi="Times New Roman"/>
          <w:sz w:val="20"/>
        </w:rPr>
        <w:t>önce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sonra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nk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şeklinde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düzenlenmelidir.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3"/>
          <w:pgSz w:w="11910" w:h="16850"/>
          <w:pgMar w:header="0" w:footer="0" w:top="1360" w:bottom="280" w:left="168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"/>
          <w:pgSz w:w="27220" w:h="18150" w:orient="landscape"/>
          <w:pgMar w:header="0" w:footer="0" w:top="2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956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726.776367pt;margin-top:-17.33156pt;width:128.315755pt;height:128.315755pt;mso-position-horizontal-relative:page;mso-position-vertical-relative:paragraph;z-index:1984" type="#_x0000_t75" stroked="false">
            <v:imagedata r:id="rId16" o:title=""/>
          </v:shape>
        </w:pict>
      </w:r>
      <w:r>
        <w:rPr/>
        <w:pict>
          <v:shape style="position:absolute;margin-left:659.26593pt;margin-top:-57.352154pt;width:42.028177pt;height:42.028177pt;mso-position-horizontal-relative:page;mso-position-vertical-relative:paragraph;z-index:2008" type="#_x0000_t75" stroked="false">
            <v:imagedata r:id="rId16" o:title=""/>
          </v:shape>
        </w:pict>
      </w:r>
      <w:r>
        <w:rPr>
          <w:rFonts w:ascii="Arial"/>
          <w:b/>
          <w:spacing w:val="-18"/>
          <w:w w:val="95"/>
          <w:sz w:val="28"/>
        </w:rPr>
        <w:t>T</w:t>
      </w:r>
      <w:r>
        <w:rPr>
          <w:rFonts w:ascii="Arial"/>
          <w:b/>
          <w:spacing w:val="13"/>
          <w:w w:val="95"/>
          <w:sz w:val="28"/>
        </w:rPr>
        <w:t>.C.</w:t>
      </w:r>
      <w:r>
        <w:rPr>
          <w:rFonts w:ascii="Arial"/>
          <w:sz w:val="28"/>
        </w:rPr>
      </w:r>
    </w:p>
    <w:p>
      <w:pPr>
        <w:spacing w:before="14"/>
        <w:ind w:left="0" w:right="261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75.708923pt;margin-top:7.60881pt;width:14pt;height:32.35pt;mso-position-horizontal-relative:page;mso-position-vertical-relative:paragraph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/>
                      <w:b/>
                      <w:spacing w:val="2"/>
                      <w:w w:val="99"/>
                      <w:sz w:val="24"/>
                    </w:rPr>
                    <w:t>20.....</w:t>
                  </w:r>
                  <w:r>
                    <w:rPr>
                      <w:rFonts w:asci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12"/>
          <w:sz w:val="28"/>
        </w:rPr>
        <w:t>GAZİANTEP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14"/>
          <w:sz w:val="28"/>
        </w:rPr>
        <w:t>ÜNİVERSİTESİ</w:t>
      </w:r>
      <w:r>
        <w:rPr>
          <w:rFonts w:ascii="Arial" w:hAnsi="Arial"/>
          <w:sz w:val="28"/>
        </w:rPr>
      </w:r>
    </w:p>
    <w:p>
      <w:pPr>
        <w:spacing w:before="1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11"/>
          <w:sz w:val="28"/>
        </w:rPr>
        <w:t>EĞİTİM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2"/>
          <w:sz w:val="28"/>
        </w:rPr>
        <w:t>BİLİMLERİ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4"/>
          <w:sz w:val="28"/>
        </w:rPr>
        <w:t>ENSTİTÜSÜ</w:t>
      </w:r>
      <w:r>
        <w:rPr>
          <w:rFonts w:ascii="Arial" w:hAnsi="Arial"/>
          <w:sz w:val="28"/>
        </w:rPr>
      </w:r>
    </w:p>
    <w:p>
      <w:pPr>
        <w:spacing w:before="14"/>
        <w:ind w:left="0" w:right="18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13"/>
          <w:sz w:val="28"/>
        </w:rPr>
        <w:t>..................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spacing w:val="9"/>
          <w:sz w:val="28"/>
        </w:rPr>
        <w:t>ANA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4"/>
          <w:sz w:val="28"/>
        </w:rPr>
        <w:t>DALI</w:t>
      </w:r>
      <w:r>
        <w:rPr>
          <w:rFonts w:ascii="Arial" w:hAnsi="Arial"/>
          <w:sz w:val="28"/>
        </w:rPr>
      </w:r>
    </w:p>
    <w:p>
      <w:pPr>
        <w:spacing w:before="14"/>
        <w:ind w:left="0" w:right="314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75.708923pt;margin-top:112.140846pt;width:14pt;height:44.35pt;mso-position-horizontal-relative:page;mso-position-vertical-relative:paragraph;z-index:2200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…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w w:val="99"/>
                      <w:sz w:val="24"/>
                      <w:szCs w:val="24"/>
                    </w:rPr>
                    <w:t>.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ABD</w:t>
                  </w:r>
                  <w:r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13"/>
          <w:sz w:val="28"/>
        </w:rPr>
        <w:t>.......................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4"/>
          <w:sz w:val="28"/>
        </w:rPr>
        <w:t>DALI</w:t>
      </w:r>
      <w:r>
        <w:rPr>
          <w:rFonts w:ascii="Arial" w:hAnsi="Arial"/>
          <w:sz w:val="28"/>
        </w:rPr>
      </w:r>
    </w:p>
    <w:p>
      <w:pPr>
        <w:pStyle w:val="BodyText"/>
        <w:spacing w:line="240" w:lineRule="auto" w:before="38"/>
        <w:ind w:left="982" w:right="0"/>
        <w:jc w:val="left"/>
        <w:rPr>
          <w:rFonts w:ascii="Minion Pro" w:hAnsi="Minion Pro" w:cs="Minion Pro" w:eastAsia="Minion Pro"/>
        </w:rPr>
      </w:pPr>
      <w:r>
        <w:rPr/>
        <w:br w:type="column"/>
      </w:r>
      <w:r>
        <w:rPr>
          <w:rFonts w:ascii="Minion Pro"/>
        </w:rPr>
        <w:t>EK.10</w:t>
      </w:r>
    </w:p>
    <w:p>
      <w:pPr>
        <w:spacing w:after="0" w:line="240" w:lineRule="auto"/>
        <w:jc w:val="left"/>
        <w:rPr>
          <w:rFonts w:ascii="Minion Pro" w:hAnsi="Minion Pro" w:cs="Minion Pro" w:eastAsia="Minion Pro"/>
        </w:rPr>
        <w:sectPr>
          <w:type w:val="continuous"/>
          <w:pgSz w:w="27220" w:h="18150" w:orient="landscape"/>
          <w:pgMar w:top="1360" w:bottom="280" w:left="0" w:right="0"/>
          <w:cols w:num="2" w:equalWidth="0">
            <w:col w:w="23138" w:space="40"/>
            <w:col w:w="4042"/>
          </w:cols>
        </w:sect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  <w:r>
        <w:rPr/>
        <w:pict>
          <v:group style="position:absolute;margin-left:708.471008pt;margin-top:398.960999pt;width:652.1pt;height:508.25pt;mso-position-horizontal-relative:page;mso-position-vertical-relative:page;z-index:1960" coordorigin="14169,7979" coordsize="13042,10165">
            <v:shape style="position:absolute;left:21202;top:15202;width:6009;height:2942" type="#_x0000_t75" stroked="false">
              <v:imagedata r:id="rId17" o:title=""/>
            </v:shape>
            <v:shape style="position:absolute;left:14169;top:16332;width:7356;height:1812" type="#_x0000_t75" stroked="false">
              <v:imagedata r:id="rId18" o:title=""/>
            </v:shape>
            <v:shape style="position:absolute;left:14169;top:16332;width:7356;height:1812" type="#_x0000_t75" stroked="false">
              <v:imagedata r:id="rId19" o:title=""/>
            </v:shape>
            <v:shape style="position:absolute;left:14169;top:16276;width:13042;height:1868" type="#_x0000_t75" stroked="false">
              <v:imagedata r:id="rId20" o:title=""/>
            </v:shape>
            <v:shape style="position:absolute;left:14169;top:16276;width:13042;height:1868" type="#_x0000_t75" stroked="false">
              <v:imagedata r:id="rId21" o:title=""/>
            </v:shape>
            <v:shape style="position:absolute;left:14169;top:16222;width:13042;height:1922" type="#_x0000_t75" stroked="false">
              <v:imagedata r:id="rId22" o:title=""/>
            </v:shape>
            <v:shape style="position:absolute;left:14169;top:16222;width:13042;height:1922" type="#_x0000_t75" stroked="false">
              <v:imagedata r:id="rId23" o:title=""/>
            </v:shape>
            <v:shape style="position:absolute;left:14169;top:16170;width:13042;height:1974" type="#_x0000_t75" stroked="false">
              <v:imagedata r:id="rId24" o:title=""/>
            </v:shape>
            <v:shape style="position:absolute;left:14169;top:16170;width:13042;height:1974" type="#_x0000_t75" stroked="false">
              <v:imagedata r:id="rId25" o:title=""/>
            </v:shape>
            <v:shape style="position:absolute;left:14169;top:16118;width:13042;height:1891" type="#_x0000_t75" stroked="false">
              <v:imagedata r:id="rId26" o:title=""/>
            </v:shape>
            <v:shape style="position:absolute;left:14169;top:16118;width:13042;height:1891" type="#_x0000_t75" stroked="false">
              <v:imagedata r:id="rId27" o:title=""/>
            </v:shape>
            <v:shape style="position:absolute;left:14169;top:16067;width:13042;height:1703" type="#_x0000_t75" stroked="false">
              <v:imagedata r:id="rId28" o:title=""/>
            </v:shape>
            <v:shape style="position:absolute;left:14169;top:16067;width:13042;height:1703" type="#_x0000_t75" stroked="false">
              <v:imagedata r:id="rId29" o:title=""/>
            </v:shape>
            <v:shape style="position:absolute;left:14169;top:16017;width:13042;height:1519" type="#_x0000_t75" stroked="false">
              <v:imagedata r:id="rId30" o:title=""/>
            </v:shape>
            <v:shape style="position:absolute;left:14169;top:16017;width:13042;height:1519" type="#_x0000_t75" stroked="false">
              <v:imagedata r:id="rId31" o:title=""/>
            </v:shape>
            <v:shape style="position:absolute;left:14169;top:15966;width:13042;height:1517" type="#_x0000_t75" stroked="false">
              <v:imagedata r:id="rId32" o:title=""/>
            </v:shape>
            <v:shape style="position:absolute;left:14169;top:15966;width:13042;height:1517" type="#_x0000_t75" stroked="false">
              <v:imagedata r:id="rId33" o:title=""/>
            </v:shape>
            <v:shape style="position:absolute;left:14169;top:15915;width:13042;height:1649" type="#_x0000_t75" stroked="false">
              <v:imagedata r:id="rId34" o:title=""/>
            </v:shape>
            <v:shape style="position:absolute;left:14169;top:15915;width:13042;height:1649" type="#_x0000_t75" stroked="false">
              <v:imagedata r:id="rId35" o:title=""/>
            </v:shape>
            <v:shape style="position:absolute;left:14169;top:15864;width:13042;height:1796" type="#_x0000_t75" stroked="false">
              <v:imagedata r:id="rId36" o:title=""/>
            </v:shape>
            <v:shape style="position:absolute;left:14169;top:15864;width:13042;height:1796" type="#_x0000_t75" stroked="false">
              <v:imagedata r:id="rId37" o:title=""/>
            </v:shape>
            <v:shape style="position:absolute;left:14169;top:15622;width:13042;height:2147" type="#_x0000_t75" stroked="false">
              <v:imagedata r:id="rId38" o:title=""/>
            </v:shape>
            <v:shape style="position:absolute;left:14169;top:15622;width:13042;height:2147" type="#_x0000_t75" stroked="false">
              <v:imagedata r:id="rId39" o:title=""/>
            </v:shape>
            <v:shape style="position:absolute;left:14169;top:15346;width:13042;height:2545" type="#_x0000_t75" stroked="false">
              <v:imagedata r:id="rId40" o:title=""/>
            </v:shape>
            <v:shape style="position:absolute;left:14169;top:15346;width:13042;height:2545" type="#_x0000_t75" stroked="false">
              <v:imagedata r:id="rId41" o:title=""/>
            </v:shape>
            <v:shape style="position:absolute;left:14169;top:15064;width:13042;height:2959" type="#_x0000_t75" stroked="false">
              <v:imagedata r:id="rId42" o:title=""/>
            </v:shape>
            <v:shape style="position:absolute;left:14169;top:15064;width:13042;height:2959" type="#_x0000_t75" stroked="false">
              <v:imagedata r:id="rId43" o:title=""/>
            </v:shape>
            <v:shape style="position:absolute;left:14169;top:14776;width:13042;height:3368" type="#_x0000_t75" stroked="false">
              <v:imagedata r:id="rId44" o:title=""/>
            </v:shape>
            <v:shape style="position:absolute;left:14169;top:14776;width:13042;height:3368" type="#_x0000_t75" stroked="false">
              <v:imagedata r:id="rId45" o:title=""/>
            </v:shape>
            <v:shape style="position:absolute;left:14417;top:14478;width:12795;height:3666" type="#_x0000_t75" stroked="false">
              <v:imagedata r:id="rId46" o:title=""/>
            </v:shape>
            <v:shape style="position:absolute;left:14417;top:14478;width:12795;height:3666" type="#_x0000_t75" stroked="false">
              <v:imagedata r:id="rId47" o:title=""/>
            </v:shape>
            <v:shape style="position:absolute;left:14664;top:14166;width:12547;height:3978" type="#_x0000_t75" stroked="false">
              <v:imagedata r:id="rId48" o:title=""/>
            </v:shape>
            <v:shape style="position:absolute;left:14664;top:14166;width:12547;height:3978" type="#_x0000_t75" stroked="false">
              <v:imagedata r:id="rId49" o:title=""/>
            </v:shape>
            <v:shape style="position:absolute;left:14913;top:13832;width:12298;height:4312" type="#_x0000_t75" stroked="false">
              <v:imagedata r:id="rId50" o:title=""/>
            </v:shape>
            <v:shape style="position:absolute;left:14913;top:13832;width:12298;height:4312" type="#_x0000_t75" stroked="false">
              <v:imagedata r:id="rId51" o:title=""/>
            </v:shape>
            <v:shape style="position:absolute;left:15165;top:13459;width:12047;height:4685" type="#_x0000_t75" stroked="false">
              <v:imagedata r:id="rId52" o:title=""/>
            </v:shape>
            <v:shape style="position:absolute;left:15165;top:13459;width:12047;height:4685" type="#_x0000_t75" stroked="false">
              <v:imagedata r:id="rId53" o:title=""/>
            </v:shape>
            <v:shape style="position:absolute;left:15420;top:9050;width:11791;height:9094" type="#_x0000_t75" stroked="false">
              <v:imagedata r:id="rId54" o:title=""/>
            </v:shape>
            <v:shape style="position:absolute;left:15420;top:9050;width:11791;height:9094" type="#_x0000_t75" stroked="false">
              <v:imagedata r:id="rId55" o:title=""/>
            </v:shape>
            <v:shape style="position:absolute;left:15681;top:8672;width:11530;height:9472" type="#_x0000_t75" stroked="false">
              <v:imagedata r:id="rId56" o:title=""/>
            </v:shape>
            <v:shape style="position:absolute;left:15681;top:8672;width:11530;height:9472" type="#_x0000_t75" stroked="false">
              <v:imagedata r:id="rId57" o:title=""/>
            </v:shape>
            <v:shape style="position:absolute;left:15949;top:8429;width:11262;height:9715" type="#_x0000_t75" stroked="false">
              <v:imagedata r:id="rId58" o:title=""/>
            </v:shape>
            <v:shape style="position:absolute;left:15949;top:8429;width:11262;height:9715" type="#_x0000_t75" stroked="false">
              <v:imagedata r:id="rId59" o:title=""/>
            </v:shape>
            <v:shape style="position:absolute;left:16224;top:8198;width:10988;height:9946" type="#_x0000_t75" stroked="false">
              <v:imagedata r:id="rId60" o:title=""/>
            </v:shape>
            <v:shape style="position:absolute;left:16224;top:8198;width:10988;height:9946" type="#_x0000_t75" stroked="false">
              <v:imagedata r:id="rId61" o:title=""/>
            </v:shape>
            <v:shape style="position:absolute;left:16506;top:7979;width:10705;height:10165" type="#_x0000_t75" stroked="false">
              <v:imagedata r:id="rId62" o:title=""/>
            </v:shape>
            <v:shape style="position:absolute;left:16506;top:7979;width:10705;height:10165" type="#_x0000_t75" stroked="false">
              <v:imagedata r:id="rId63" o:title=""/>
            </v:shape>
            <v:group style="position:absolute;left:19954;top:8944;width:81;height:123" coordorigin="19954,8944" coordsize="81,123">
              <v:shape style="position:absolute;left:19954;top:8944;width:81;height:123" coordorigin="19954,8944" coordsize="81,123" path="m19990,8944l20008,8944,20020,8949,20026,8960,20032,8976,20035,8998,20034,9021,20030,9038,20017,9057,20000,9066,19954,9066,19954,8944,19990,8944xe" filled="false" stroked="true" strokeweight="3pt" strokecolor="#ffffff">
                <v:path arrowok="t"/>
              </v:shape>
            </v:group>
            <v:group style="position:absolute;left:19916;top:8912;width:158;height:188" coordorigin="19916,8912" coordsize="158,188">
              <v:shape style="position:absolute;left:19916;top:8912;width:158;height:188" coordorigin="19916,8912" coordsize="158,188" path="m19997,8912l19916,8912,19916,9099,19997,9099,20019,9096,20064,9054,20074,8991,20072,8975,20039,8920,20026,8916,20018,8913,20009,8912,19997,8912xe" filled="false" stroked="true" strokeweight="3pt" strokecolor="#ffffff">
                <v:path arrowok="t"/>
              </v:shape>
            </v:group>
            <v:group style="position:absolute;left:20137;top:8939;width:100;height:132" coordorigin="20137,8939" coordsize="100,132">
              <v:shape style="position:absolute;left:20137;top:8939;width:100;height:132" coordorigin="20137,8939" coordsize="100,132" path="m20187,9071l20166,9067,20150,9055,20141,9039,20137,9019,20138,8991,20142,8972,20148,8959,20164,8945,20184,8939,20206,8943,20221,8954,20231,8970,20237,8990,20236,9018,20191,9071,20187,9071xe" filled="false" stroked="true" strokeweight="3.0pt" strokecolor="#ffffff">
                <v:path arrowok="t"/>
              </v:shape>
            </v:group>
            <v:group style="position:absolute;left:20098;top:8906;width:179;height:197" coordorigin="20098,8906" coordsize="179,197">
              <v:shape style="position:absolute;left:20098;top:8906;width:179;height:197" coordorigin="20098,8906" coordsize="179,197" path="m20277,9005l20262,8944,20195,8906,20169,8908,20108,8954,20098,8992,20099,9019,20135,9089,20171,9103,20199,9102,20260,9068,20277,9008,20277,9005xe" filled="false" stroked="true" strokeweight="3pt" strokecolor="#ffffff">
                <v:path arrowok="t"/>
              </v:shape>
            </v:group>
            <v:group style="position:absolute;left:20307;top:8912;width:166;height:188" coordorigin="20307,8912" coordsize="166,188">
              <v:shape style="position:absolute;left:20307;top:8912;width:166;height:188" coordorigin="20307,8912" coordsize="166,188" path="m20307,9099l20346,9099,20346,9036,20364,9017,20422,9099,20472,9099,20392,8989,20468,8912,20418,8912,20346,8989,20346,8912,20307,8912,20307,9099xe" filled="false" stroked="true" strokeweight="3pt" strokecolor="#ffffff">
                <v:path arrowok="t"/>
              </v:shape>
            </v:group>
            <v:group style="position:absolute;left:20479;top:8912;width:152;height:188" coordorigin="20479,8912" coordsize="152,188">
              <v:shape style="position:absolute;left:20479;top:8912;width:152;height:188" coordorigin="20479,8912" coordsize="152,188" path="m20479,8912l20479,8945,20535,8945,20535,9099,20574,9099,20574,8945,20630,8945,20630,8912,20479,8912xe" filled="false" stroked="true" strokeweight="3.0pt" strokecolor="#ffffff">
                <v:path arrowok="t"/>
              </v:shape>
            </v:group>
            <v:group style="position:absolute;left:20681;top:8939;width:100;height:132" coordorigin="20681,8939" coordsize="100,132">
              <v:shape style="position:absolute;left:20681;top:8939;width:100;height:132" coordorigin="20681,8939" coordsize="100,132" path="m20731,9071l20711,9067,20695,9055,20686,9039,20681,9019,20682,8991,20686,8972,20693,8959,20709,8945,20728,8939,20750,8943,20766,8954,20776,8970,20781,8990,20780,9018,20735,9071,20731,9071xe" filled="false" stroked="true" strokeweight="3.0pt" strokecolor="#ffffff">
                <v:path arrowok="t"/>
              </v:shape>
            </v:group>
            <v:group style="position:absolute;left:20642;top:8906;width:179;height:197" coordorigin="20642,8906" coordsize="179,197">
              <v:shape style="position:absolute;left:20642;top:8906;width:179;height:197" coordorigin="20642,8906" coordsize="179,197" path="m20821,9005l20806,8944,20739,8906,20714,8908,20652,8954,20642,8992,20643,9019,20679,9089,20715,9103,20743,9102,20804,9068,20821,9008,20821,9005xe" filled="false" stroked="true" strokeweight="3pt" strokecolor="#ffffff">
                <v:path arrowok="t"/>
              </v:shape>
            </v:group>
            <v:group style="position:absolute;left:20890;top:8944;width:72;height:51" coordorigin="20890,8944" coordsize="72,51">
              <v:shape style="position:absolute;left:20890;top:8944;width:72;height:51" coordorigin="20890,8944" coordsize="72,51" path="m20933,8944l20941,8944,20947,8945,20951,8948,20958,8952,20962,8959,20962,8970,20962,8981,20958,8988,20951,8992,20946,8994,20940,8995,20932,8995,20890,8995,20890,8944,20933,8944xe" filled="false" stroked="true" strokeweight="3pt" strokecolor="#ffffff">
                <v:path arrowok="t"/>
              </v:shape>
            </v:group>
            <v:group style="position:absolute;left:20852;top:8912;width:153;height:188" coordorigin="20852,8912" coordsize="153,188">
              <v:shape style="position:absolute;left:20852;top:8912;width:153;height:188" coordorigin="20852,8912" coordsize="153,188" path="m20941,8912l20852,8912,20852,9099,20890,9099,20890,9026,20928,9026,20939,9026,20946,9028,20950,9032,20954,9036,20956,9043,20956,9055,20957,9073,20961,9099,21004,9099,21004,9094,21000,9092,20998,9088,20997,9084,20996,9081,20996,9075,20996,9066,20996,9054,20996,9041,20994,9031,20990,9024,20987,9018,20981,9013,20972,9010,20982,9006,20990,9000,20994,8991,20999,8983,21001,8974,21001,8965,21001,8958,20988,8930,20983,8924,20977,8920,20971,8917,20964,8914,20954,8912,20941,8912xe" filled="false" stroked="true" strokeweight="3pt" strokecolor="#ffffff">
                <v:path arrowok="t"/>
              </v:shape>
            </v:group>
            <v:group style="position:absolute;left:21089;top:8955;width:48;height:74" coordorigin="21089,8955" coordsize="48,74">
              <v:shape style="position:absolute;left:21089;top:8955;width:48;height:74" coordorigin="21089,8955" coordsize="48,74" path="m21114,8955l21137,9028,21089,9028,21114,8955xe" filled="false" stroked="true" strokeweight="3pt" strokecolor="#ffffff">
                <v:path arrowok="t"/>
              </v:shape>
            </v:group>
            <v:group style="position:absolute;left:21025;top:8912;width:178;height:188" coordorigin="21025,8912" coordsize="178,188">
              <v:shape style="position:absolute;left:21025;top:8912;width:178;height:188" coordorigin="21025,8912" coordsize="178,188" path="m21025,9099l21066,9099,21079,9060,21148,9060,21160,9099,21202,9099,21136,8912,21092,8912,21025,9099xe" filled="false" stroked="true" strokeweight="3pt" strokecolor="#ffffff">
                <v:path arrowok="t"/>
              </v:shape>
            </v:group>
            <v:group style="position:absolute;left:21346;top:8912;width:152;height:188" coordorigin="21346,8912" coordsize="152,188">
              <v:shape style="position:absolute;left:21346;top:8912;width:152;height:188" coordorigin="21346,8912" coordsize="152,188" path="m21346,8912l21346,8945,21402,8945,21402,9099,21441,9099,21441,8945,21497,8945,21497,8912,21346,8912xe" filled="false" stroked="true" strokeweight="3pt" strokecolor="#ffffff">
                <v:path arrowok="t"/>
              </v:shape>
            </v:group>
            <v:group style="position:absolute;left:21521;top:8912;width:142;height:188" coordorigin="21521,8912" coordsize="142,188">
              <v:shape style="position:absolute;left:21521;top:8912;width:142;height:188" coordorigin="21521,8912" coordsize="142,188" path="m21658,8912l21521,8912,21521,9099,21663,9099,21663,9065,21559,9065,21559,9017,21650,9017,21650,8985,21559,8985,21559,8945,21658,8945,21658,8912xe" filled="false" stroked="true" strokeweight="3pt" strokecolor="#ffffff">
                <v:path arrowok="t"/>
              </v:shape>
            </v:group>
            <v:group style="position:absolute;left:21680;top:8912;width:145;height:188" coordorigin="21680,8912" coordsize="145,188">
              <v:shape style="position:absolute;left:21680;top:8912;width:145;height:188" coordorigin="21680,8912" coordsize="145,188" path="m21680,9099l21825,9099,21825,9066,21728,9066,21824,8943,21824,8912,21683,8912,21683,8945,21776,8945,21680,9066,21680,9099xe" filled="false" stroked="true" strokeweight="3pt" strokecolor="#ffffff">
                <v:path arrowok="t"/>
              </v:shape>
            </v:group>
            <v:group style="position:absolute;left:21849;top:8912;width:39;height:188" coordorigin="21849,8912" coordsize="39,188">
              <v:shape style="position:absolute;left:21849;top:8912;width:39;height:188" coordorigin="21849,8912" coordsize="39,188" path="m21888,8912l21849,8912,21849,9099,21888,9099,21888,8912xe" filled="false" stroked="true" strokeweight="3pt" strokecolor="#ffffff">
                <v:path arrowok="t"/>
              </v:shape>
            </v:group>
            <v:group style="position:absolute;left:21852;top:8861;width:34;height:31" coordorigin="21852,8861" coordsize="34,31">
              <v:shape style="position:absolute;left:21852;top:8861;width:34;height:31" coordorigin="21852,8861" coordsize="34,31" path="m21852,8891l21885,8891,21885,8861,21852,8861,21852,8891xe" filled="false" stroked="true" strokeweight="3pt" strokecolor="#ffffff">
                <v:path arrowok="t"/>
              </v:shape>
              <v:shape style="position:absolute;left:19897;top:8899;width:2009;height:260" type="#_x0000_t202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1D1D1B"/>
                          <w:spacing w:val="-1"/>
                          <w:sz w:val="26"/>
                        </w:rPr>
                        <w:t>DOKTORA</w:t>
                      </w:r>
                      <w:r>
                        <w:rPr>
                          <w:rFonts w:ascii="Arial" w:hAnsi="Arial"/>
                          <w:b/>
                          <w:color w:val="1D1D1B"/>
                          <w:spacing w:val="62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D1D1B"/>
                          <w:sz w:val="26"/>
                        </w:rPr>
                        <w:t>TEZİ</w:t>
                      </w:r>
                      <w:r>
                        <w:rPr>
                          <w:rFonts w:ascii="Arial" w:hAns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0211;top:11495;width:1370;height:260" type="#_x0000_t202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1D1D1B"/>
                          <w:spacing w:val="1"/>
                          <w:sz w:val="26"/>
                        </w:rPr>
                        <w:t>AD</w:t>
                      </w:r>
                      <w:r>
                        <w:rPr>
                          <w:rFonts w:ascii="Arial"/>
                          <w:b/>
                          <w:color w:val="1D1D1B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D1D1B"/>
                          <w:spacing w:val="-3"/>
                          <w:sz w:val="26"/>
                        </w:rPr>
                        <w:t>SOYAD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0193;top:13921;width:1409;height:528" type="#_x0000_t202" filled="false" stroked="false">
                <v:textbox inset="0,0,0,0">
                  <w:txbxContent>
                    <w:p>
                      <w:pPr>
                        <w:spacing w:line="23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1D1D1B"/>
                          <w:spacing w:val="2"/>
                          <w:sz w:val="24"/>
                        </w:rPr>
                        <w:t>GAZİANTEP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  <w:p>
                      <w:pPr>
                        <w:spacing w:before="12"/>
                        <w:ind w:left="0" w:right="2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1D1D1B"/>
                          <w:spacing w:val="2"/>
                          <w:sz w:val="24"/>
                        </w:rPr>
                        <w:t>2025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398.960999pt;width:652.1pt;height:508.25pt;mso-position-horizontal-relative:page;mso-position-vertical-relative:page;z-index:2104" coordorigin="0,7979" coordsize="13042,10165">
            <v:shape style="position:absolute;left:0;top:15202;width:6009;height:2942" type="#_x0000_t75" stroked="false">
              <v:imagedata r:id="rId64" o:title=""/>
            </v:shape>
            <v:shape style="position:absolute;left:5686;top:16332;width:7356;height:1812" type="#_x0000_t75" stroked="false">
              <v:imagedata r:id="rId65" o:title=""/>
            </v:shape>
            <v:shape style="position:absolute;left:5686;top:16332;width:7356;height:1812" type="#_x0000_t75" stroked="false">
              <v:imagedata r:id="rId66" o:title=""/>
            </v:shape>
            <v:shape style="position:absolute;left:0;top:16276;width:13042;height:1868" type="#_x0000_t75" stroked="false">
              <v:imagedata r:id="rId67" o:title=""/>
            </v:shape>
            <v:shape style="position:absolute;left:0;top:16276;width:13042;height:1868" type="#_x0000_t75" stroked="false">
              <v:imagedata r:id="rId68" o:title=""/>
            </v:shape>
            <v:shape style="position:absolute;left:0;top:16222;width:13042;height:1922" type="#_x0000_t75" stroked="false">
              <v:imagedata r:id="rId69" o:title=""/>
            </v:shape>
            <v:shape style="position:absolute;left:0;top:16222;width:13042;height:1922" type="#_x0000_t75" stroked="false">
              <v:imagedata r:id="rId70" o:title=""/>
            </v:shape>
            <v:shape style="position:absolute;left:0;top:16170;width:13042;height:1974" type="#_x0000_t75" stroked="false">
              <v:imagedata r:id="rId71" o:title=""/>
            </v:shape>
            <v:shape style="position:absolute;left:0;top:16170;width:13042;height:1974" type="#_x0000_t75" stroked="false">
              <v:imagedata r:id="rId72" o:title=""/>
            </v:shape>
            <v:shape style="position:absolute;left:0;top:16118;width:13042;height:1891" type="#_x0000_t75" stroked="false">
              <v:imagedata r:id="rId73" o:title=""/>
            </v:shape>
            <v:shape style="position:absolute;left:0;top:16118;width:13042;height:1891" type="#_x0000_t75" stroked="false">
              <v:imagedata r:id="rId74" o:title=""/>
            </v:shape>
            <v:shape style="position:absolute;left:0;top:16067;width:13042;height:1703" type="#_x0000_t75" stroked="false">
              <v:imagedata r:id="rId75" o:title=""/>
            </v:shape>
            <v:shape style="position:absolute;left:0;top:16067;width:13042;height:1703" type="#_x0000_t75" stroked="false">
              <v:imagedata r:id="rId76" o:title=""/>
            </v:shape>
            <v:shape style="position:absolute;left:0;top:16017;width:13042;height:1519" type="#_x0000_t75" stroked="false">
              <v:imagedata r:id="rId77" o:title=""/>
            </v:shape>
            <v:shape style="position:absolute;left:0;top:16017;width:13042;height:1519" type="#_x0000_t75" stroked="false">
              <v:imagedata r:id="rId78" o:title=""/>
            </v:shape>
            <v:shape style="position:absolute;left:0;top:15966;width:13042;height:1517" type="#_x0000_t75" stroked="false">
              <v:imagedata r:id="rId79" o:title=""/>
            </v:shape>
            <v:shape style="position:absolute;left:0;top:15966;width:13042;height:1517" type="#_x0000_t75" stroked="false">
              <v:imagedata r:id="rId80" o:title=""/>
            </v:shape>
            <v:shape style="position:absolute;left:0;top:15915;width:13042;height:1649" type="#_x0000_t75" stroked="false">
              <v:imagedata r:id="rId81" o:title=""/>
            </v:shape>
            <v:shape style="position:absolute;left:0;top:15915;width:13042;height:1649" type="#_x0000_t75" stroked="false">
              <v:imagedata r:id="rId82" o:title=""/>
            </v:shape>
            <v:shape style="position:absolute;left:0;top:15864;width:13042;height:1796" type="#_x0000_t75" stroked="false">
              <v:imagedata r:id="rId83" o:title=""/>
            </v:shape>
            <v:shape style="position:absolute;left:0;top:15864;width:13042;height:1796" type="#_x0000_t75" stroked="false">
              <v:imagedata r:id="rId84" o:title=""/>
            </v:shape>
            <v:shape style="position:absolute;left:0;top:15622;width:13042;height:2147" type="#_x0000_t75" stroked="false">
              <v:imagedata r:id="rId85" o:title=""/>
            </v:shape>
            <v:shape style="position:absolute;left:0;top:15622;width:13042;height:2147" type="#_x0000_t75" stroked="false">
              <v:imagedata r:id="rId86" o:title=""/>
            </v:shape>
            <v:shape style="position:absolute;left:0;top:15346;width:13042;height:2545" type="#_x0000_t75" stroked="false">
              <v:imagedata r:id="rId87" o:title=""/>
            </v:shape>
            <v:shape style="position:absolute;left:0;top:15346;width:13042;height:2545" type="#_x0000_t75" stroked="false">
              <v:imagedata r:id="rId88" o:title=""/>
            </v:shape>
            <v:shape style="position:absolute;left:0;top:15064;width:13042;height:2959" type="#_x0000_t75" stroked="false">
              <v:imagedata r:id="rId89" o:title=""/>
            </v:shape>
            <v:shape style="position:absolute;left:0;top:15064;width:13042;height:2959" type="#_x0000_t75" stroked="false">
              <v:imagedata r:id="rId90" o:title=""/>
            </v:shape>
            <v:shape style="position:absolute;left:0;top:14776;width:13042;height:3368" type="#_x0000_t75" stroked="false">
              <v:imagedata r:id="rId91" o:title=""/>
            </v:shape>
            <v:shape style="position:absolute;left:0;top:14776;width:13042;height:3368" type="#_x0000_t75" stroked="false">
              <v:imagedata r:id="rId92" o:title=""/>
            </v:shape>
            <v:shape style="position:absolute;left:0;top:14478;width:12795;height:3666" type="#_x0000_t75" stroked="false">
              <v:imagedata r:id="rId93" o:title=""/>
            </v:shape>
            <v:shape style="position:absolute;left:0;top:14478;width:12795;height:3666" type="#_x0000_t75" stroked="false">
              <v:imagedata r:id="rId94" o:title=""/>
            </v:shape>
            <v:shape style="position:absolute;left:0;top:14166;width:12547;height:3978" type="#_x0000_t75" stroked="false">
              <v:imagedata r:id="rId95" o:title=""/>
            </v:shape>
            <v:shape style="position:absolute;left:0;top:14166;width:12547;height:3978" type="#_x0000_t75" stroked="false">
              <v:imagedata r:id="rId96" o:title=""/>
            </v:shape>
            <v:shape style="position:absolute;left:0;top:13832;width:12298;height:4312" type="#_x0000_t75" stroked="false">
              <v:imagedata r:id="rId97" o:title=""/>
            </v:shape>
            <v:shape style="position:absolute;left:0;top:13832;width:12298;height:4312" type="#_x0000_t75" stroked="false">
              <v:imagedata r:id="rId98" o:title=""/>
            </v:shape>
            <v:shape style="position:absolute;left:0;top:13459;width:12047;height:4685" type="#_x0000_t75" stroked="false">
              <v:imagedata r:id="rId99" o:title=""/>
            </v:shape>
            <v:shape style="position:absolute;left:0;top:13459;width:12047;height:4685" type="#_x0000_t75" stroked="false">
              <v:imagedata r:id="rId100" o:title=""/>
            </v:shape>
            <v:shape style="position:absolute;left:0;top:9050;width:11791;height:9094" type="#_x0000_t75" stroked="false">
              <v:imagedata r:id="rId101" o:title=""/>
            </v:shape>
            <v:shape style="position:absolute;left:0;top:9050;width:11791;height:9094" type="#_x0000_t75" stroked="false">
              <v:imagedata r:id="rId102" o:title=""/>
            </v:shape>
            <v:shape style="position:absolute;left:0;top:8672;width:11530;height:9472" type="#_x0000_t75" stroked="false">
              <v:imagedata r:id="rId103" o:title=""/>
            </v:shape>
            <v:shape style="position:absolute;left:0;top:8672;width:11530;height:9472" type="#_x0000_t75" stroked="false">
              <v:imagedata r:id="rId104" o:title=""/>
            </v:shape>
            <v:shape style="position:absolute;left:0;top:8429;width:11262;height:9715" type="#_x0000_t75" stroked="false">
              <v:imagedata r:id="rId105" o:title=""/>
            </v:shape>
            <v:shape style="position:absolute;left:0;top:8429;width:11262;height:9715" type="#_x0000_t75" stroked="false">
              <v:imagedata r:id="rId106" o:title=""/>
            </v:shape>
            <v:shape style="position:absolute;left:0;top:8198;width:10988;height:9946" type="#_x0000_t75" stroked="false">
              <v:imagedata r:id="rId107" o:title=""/>
            </v:shape>
            <v:shape style="position:absolute;left:0;top:8198;width:10988;height:9946" type="#_x0000_t75" stroked="false">
              <v:imagedata r:id="rId108" o:title=""/>
            </v:shape>
            <v:shape style="position:absolute;left:0;top:7979;width:10705;height:10165" type="#_x0000_t75" stroked="false">
              <v:imagedata r:id="rId109" o:title=""/>
            </v:shape>
            <v:shape style="position:absolute;left:0;top:7979;width:10705;height:10165" type="#_x0000_t75" stroked="false">
              <v:imagedata r:id="rId110" o:title=""/>
            </v:shape>
            <v:group style="position:absolute;left:1441;top:12080;width:316;height:476" coordorigin="1441,12080" coordsize="316,476">
              <v:shape style="position:absolute;left:1441;top:12080;width:316;height:476" coordorigin="1441,12080" coordsize="316,476" path="m1556,12080l1496,12132,1461,12203,1443,12279,1441,12320,1441,12336,1454,12412,1476,12469,1525,12540,1559,12556,1571,12554,1573,12553,1574,12552,1575,12552,1576,12551,1577,12551,1578,12551,1606,12534,1612,12522,1610,12503,1576,12439,1571,12431,1565,12423,1558,12418,1520,12418,1514,12399,1505,12338,1504,12320,1504,12300,1506,12280,1509,12261,1513,12241,1519,12222,1552,12222,1562,12216,1577,12197,1603,12154,1613,12132,1614,12113,1580,12086,1579,12085,1577,12084,1575,12084,1574,12084,1573,12083,1572,12082,1556,12080xe" filled="true" fillcolor="#1d3564" stroked="false">
                <v:path arrowok="t"/>
                <v:fill type="solid"/>
              </v:shape>
              <v:shape style="position:absolute;left:1441;top:12080;width:316;height:476" coordorigin="1441,12080" coordsize="316,476" path="m1682,12175l1676,12183,1678,12189,1682,12193,1697,12208,1733,12279,1737,12320,1736,12338,1710,12410,1678,12446,1676,12453,1682,12461,1689,12461,1695,12456,1733,12409,1756,12336,1757,12317,1755,12298,1734,12228,1696,12181,1689,12175,1682,12175xe" filled="true" fillcolor="#1d3564" stroked="false">
                <v:path arrowok="t"/>
                <v:fill type="solid"/>
              </v:shape>
              <v:shape style="position:absolute;left:1441;top:12080;width:316;height:476" coordorigin="1441,12080" coordsize="316,476" path="m1636,12214l1632,12220,1633,12224,1636,12227,1651,12243,1662,12260,1670,12278,1675,12297,1677,12317,1674,12341,1668,12361,1660,12379,1649,12395,1633,12411,1632,12416,1636,12422,1641,12422,1645,12419,1681,12368,1690,12329,1688,12305,1670,12247,1641,12214,1636,12214xe" filled="true" fillcolor="#1d3564" stroked="false">
                <v:path arrowok="t"/>
                <v:fill type="solid"/>
              </v:shape>
              <v:shape style="position:absolute;left:1441;top:12080;width:316;height:476" coordorigin="1441,12080" coordsize="316,476" path="m1539,12406l1533,12410,1520,12418,1558,12418,1549,12410,1539,12406xe" filled="true" fillcolor="#1d3564" stroked="false">
                <v:path arrowok="t"/>
                <v:fill type="solid"/>
              </v:shape>
              <v:shape style="position:absolute;left:1441;top:12080;width:316;height:476" coordorigin="1441,12080" coordsize="316,476" path="m1599,12252l1596,12256,1597,12258,1599,12260,1612,12275,1621,12293,1625,12311,1624,12330,1619,12348,1609,12365,1599,12375,1597,12377,1596,12380,1599,12384,1602,12384,1605,12382,1618,12367,1627,12350,1632,12331,1633,12313,1630,12294,1623,12276,1611,12260,1602,12252,1599,12252xe" filled="true" fillcolor="#1d3564" stroked="false">
                <v:path arrowok="t"/>
                <v:fill type="solid"/>
              </v:shape>
              <v:shape style="position:absolute;left:1441;top:12080;width:316;height:476" coordorigin="1441,12080" coordsize="316,476" path="m1552,12222l1519,12222,1533,12225,1546,12226,1552,12222xe" filled="true" fillcolor="#1d3564" stroked="false">
                <v:path arrowok="t"/>
                <v:fill type="solid"/>
              </v:shape>
            </v:group>
            <v:group style="position:absolute;left:1373;top:11421;width:452;height:452" coordorigin="1373,11421" coordsize="452,452">
              <v:shape style="position:absolute;left:1373;top:11421;width:452;height:452" coordorigin="1373,11421" coordsize="452,452" path="m1606,11421l1591,11421,1591,11421,1568,11423,1504,11442,1450,11477,1408,11526,1381,11586,1373,11631,1374,11656,1389,11725,1421,11783,1466,11829,1522,11860,1585,11873,1610,11872,1634,11869,1657,11863,1675,11857,1591,11857,1573,11853,1557,11846,1551,11841,1527,11841,1458,11804,1417,11754,1797,11754,1804,11742,1805,11738,1409,11738,1401,11720,1395,11701,1391,11681,1389,11661,1388,11654,1824,11654,1824,11639,1388,11639,1390,11618,1394,11599,1399,11579,1407,11561,1471,11555,1803,11555,1799,11546,1795,11540,1418,11540,1429,11523,1472,11479,1525,11450,1534,11447,1561,11447,1571,11442,1588,11437,1591,11437,1681,11437,1673,11434,1652,11428,1631,11423,1609,11421,1606,11421,1606,11421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606,11754l1591,11754,1591,11857,1606,11857,1606,117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780,11754l1706,11754,1696,11777,1685,11798,1643,11844,1606,11857,1675,11857,1678,11856,1698,11847,1663,11847,1676,11835,1688,11820,1699,11804,1709,11785,1718,11765,1780,117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797,11754l1780,11754,1769,11771,1756,11787,1710,11826,1663,11847,1698,11847,1753,11810,1793,11761,1797,117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591,11754l1475,11754,1483,11775,1492,11794,1503,11812,1514,11828,1527,11841,1551,11841,1541,11834,1527,11819,1514,11802,1503,11781,1493,11758,1591,117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474,11654l1459,11654,1460,11675,1462,11696,1465,11715,1470,11734,1409,11738,1487,11738,1482,11720,1478,11700,1476,11680,1475,11661,1474,116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606,11654l1591,11654,1591,11738,1606,11738,1606,116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738,11654l1723,11654,1722,11675,1720,11696,1716,11715,1712,11734,1606,11738,1727,11738,1731,11720,1735,11700,1737,11680,1738,11661,1738,116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824,11654l1809,11654,1807,11675,1804,11695,1798,11714,1791,11733,1727,11738,1805,11738,1812,11722,1818,11701,1822,11680,1824,11659,1824,11654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591,11555l1471,11555,1466,11574,1463,11593,1460,11613,1459,11634,1459,11639,1474,11639,1475,11618,1478,11598,1481,11578,1486,11559,1591,11555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606,11555l1591,11555,1591,11639,1606,11639,1606,11555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788,11555l1710,11555,1715,11574,1719,11593,1721,11613,1723,11634,1606,11639,1738,11639,1737,11618,1735,11598,1732,11578,1728,11559,1788,11555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803,11555l1788,11555,1796,11573,1802,11592,1806,11612,1809,11632,1738,11639,1824,11639,1808,11566,1803,11555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561,11447l1534,11447,1521,11459,1509,11474,1498,11491,1488,11509,1479,11529,1418,11540,1492,11540,1501,11516,1513,11495,1525,11477,1539,11462,1555,11450,1561,11447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606,11437l1591,11437,1591,11540,1606,11540,1606,11437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681,11437l1606,11437,1624,11441,1640,11449,1683,11493,1704,11536,1606,11540,1722,11540,1694,11482,1670,11453,1713,11453,1712,11452,1693,11442,1681,11437xe" filled="true" fillcolor="#1d3564" stroked="false">
                <v:path arrowok="t"/>
                <v:fill type="solid"/>
              </v:shape>
              <v:shape style="position:absolute;left:1373;top:11421;width:452;height:452" coordorigin="1373,11421" coordsize="452,452" path="m1713,11453l1670,11453,1688,11458,1706,11467,1754,11505,1780,11540,1795,11540,1746,11477,1730,11464,1713,11453xe" filled="true" fillcolor="#1d3564" stroked="false">
                <v:path arrowok="t"/>
                <v:fill type="solid"/>
              </v:shape>
            </v:group>
            <v:group style="position:absolute;left:1370;top:12715;width:458;height:489" coordorigin="1370,12715" coordsize="458,489">
              <v:shape style="position:absolute;left:1370;top:12715;width:458;height:489" coordorigin="1370,12715" coordsize="458,489" path="m1618,12715l1541,12728,1472,12765,1418,12822,1389,12879,1371,12956,1370,12998,1371,13020,1389,13083,1422,13134,1468,13173,1538,13200,1581,13204,1605,13204,1666,13193,1706,13176,1704,13170,1593,13170,1573,13170,1496,13147,1451,13108,1416,13038,1409,12972,1410,12952,1423,12892,1450,12837,1490,12793,1551,12759,1617,12748,1742,12748,1738,12746,1680,12721,1640,12715,1618,12715xe" filled="true" fillcolor="#1d3564" stroked="false">
                <v:path arrowok="t"/>
                <v:fill type="solid"/>
              </v:shape>
              <v:shape style="position:absolute;left:1370;top:12715;width:458;height:489" coordorigin="1370,12715" coordsize="458,489" path="m1691,13148l1613,13169,1593,13170,1704,13170,1703,13166,1699,13156,1691,13148xe" filled="true" fillcolor="#1d3564" stroked="false">
                <v:path arrowok="t"/>
                <v:fill type="solid"/>
              </v:shape>
              <v:shape style="position:absolute;left:1370;top:12715;width:458;height:489" coordorigin="1370,12715" coordsize="458,489" path="m1689,13023l1651,13023,1651,13027,1709,13085,1728,13082,1746,13075,1764,13065,1780,13053,1782,13050,1718,13050,1703,13045,1689,13025,1689,13023xe" filled="true" fillcolor="#1d3564" stroked="false">
                <v:path arrowok="t"/>
                <v:fill type="solid"/>
              </v:shape>
              <v:shape style="position:absolute;left:1370;top:12715;width:458;height:489" coordorigin="1370,12715" coordsize="458,489" path="m1637,12830l1577,12843,1516,12887,1485,12943,1476,13011,1480,13031,1489,13049,1503,13064,1521,13076,1545,13085,1562,13084,1620,13060,1562,13046,1541,13040,1530,13027,1523,13008,1522,12981,1525,12962,1552,12908,1602,12873,1629,12868,1712,12868,1712,12865,1715,12845,1698,12838,1679,12834,1659,12831,1637,12830xe" filled="true" fillcolor="#1d3564" stroked="false">
                <v:path arrowok="t"/>
                <v:fill type="solid"/>
              </v:shape>
              <v:shape style="position:absolute;left:1370;top:12715;width:458;height:489" coordorigin="1370,12715" coordsize="458,489" path="m1742,12748l1617,12748,1644,12749,1665,12752,1735,12788,1772,12838,1788,12910,1788,12918,1788,12933,1775,12998,1718,13050,1782,13050,1816,12993,1827,12924,1827,12896,1825,12877,1805,12818,1755,12758,1742,12748xe" filled="true" fillcolor="#1d3564" stroked="false">
                <v:path arrowok="t"/>
                <v:fill type="solid"/>
              </v:shape>
              <v:shape style="position:absolute;left:1370;top:12715;width:458;height:489" coordorigin="1370,12715" coordsize="458,489" path="m1712,12868l1629,12868,1649,12870,1667,12878,1651,12958,1615,13024,1562,13046,1634,13046,1646,13030,1647,13028,1648,13024,1651,13023,1689,13023,1688,13004,1690,12983,1694,12962,1697,12943,1705,12904,1709,12884,1712,12868xe" filled="true" fillcolor="#1d3564" stroked="false">
                <v:path arrowok="t"/>
                <v:fill type="solid"/>
              </v:shape>
              <v:shape style="position:absolute;left:2119;top:11529;width:228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hyperlink r:id="rId111">
                        <w:r>
                          <w:rPr>
                            <w:rFonts w:ascii="Calibri"/>
                            <w:spacing w:val="-1"/>
                            <w:w w:val="85"/>
                            <w:sz w:val="26"/>
                          </w:rPr>
                          <w:t>http://ebe.gan</w:t>
                        </w:r>
                        <w:r>
                          <w:rPr>
                            <w:rFonts w:ascii="Calibri"/>
                            <w:spacing w:val="-2"/>
                            <w:w w:val="85"/>
                            <w:sz w:val="26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85"/>
                            <w:sz w:val="26"/>
                          </w:rPr>
                          <w:t>ep.edu</w:t>
                        </w:r>
                        <w:r>
                          <w:rPr>
                            <w:rFonts w:ascii="Calibri"/>
                            <w:spacing w:val="-2"/>
                            <w:w w:val="85"/>
                            <w:sz w:val="26"/>
                          </w:rPr>
                          <w:t>.tr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2119;top:12197;width:1881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/>
                          <w:w w:val="95"/>
                          <w:sz w:val="26"/>
                        </w:rPr>
                        <w:t>+90</w:t>
                      </w:r>
                      <w:r>
                        <w:rPr>
                          <w:rFonts w:ascii="Calibri"/>
                          <w:spacing w:val="-28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w w:val="95"/>
                          <w:sz w:val="26"/>
                        </w:rPr>
                        <w:t>0342</w:t>
                      </w:r>
                      <w:r>
                        <w:rPr>
                          <w:rFonts w:ascii="Calibri"/>
                          <w:spacing w:val="-26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w w:val="95"/>
                          <w:sz w:val="26"/>
                        </w:rPr>
                        <w:t>360</w:t>
                      </w:r>
                      <w:r>
                        <w:rPr>
                          <w:rFonts w:ascii="Calibri"/>
                          <w:spacing w:val="-27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w w:val="95"/>
                          <w:sz w:val="26"/>
                        </w:rPr>
                        <w:t>12</w:t>
                      </w:r>
                      <w:r>
                        <w:rPr>
                          <w:rFonts w:ascii="Calibri"/>
                          <w:spacing w:val="-26"/>
                          <w:w w:val="95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w w:val="95"/>
                          <w:sz w:val="26"/>
                        </w:rPr>
                        <w:t>00</w:t>
                      </w:r>
                      <w:r>
                        <w:rPr>
                          <w:rFonts w:ascii="Calibri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2119;top:12862;width:4546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6"/>
                          <w:szCs w:val="26"/>
                        </w:rPr>
                      </w:pPr>
                      <w:hyperlink r:id="rId112">
                        <w:r>
                          <w:rPr>
                            <w:rFonts w:ascii="Calibri"/>
                            <w:spacing w:val="-1"/>
                            <w:w w:val="90"/>
                            <w:sz w:val="26"/>
                          </w:rPr>
                          <w:t>egbilens@gan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26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90"/>
                            <w:sz w:val="26"/>
                          </w:rPr>
                          <w:t>ep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26"/>
                          </w:rPr>
                          <w:t>.edu.tr</w:t>
                        </w:r>
                      </w:hyperlink>
                      <w:r>
                        <w:rPr>
                          <w:rFonts w:ascii="Calibri"/>
                          <w:spacing w:val="21"/>
                          <w:w w:val="90"/>
                          <w:sz w:val="26"/>
                        </w:rPr>
                        <w:t> </w:t>
                      </w:r>
                      <w:r>
                        <w:rPr>
                          <w:rFonts w:ascii="Calibri"/>
                          <w:w w:val="90"/>
                          <w:sz w:val="26"/>
                        </w:rPr>
                        <w:t>-</w:t>
                      </w:r>
                      <w:r>
                        <w:rPr>
                          <w:rFonts w:ascii="Calibri"/>
                          <w:spacing w:val="22"/>
                          <w:w w:val="90"/>
                          <w:sz w:val="26"/>
                        </w:rPr>
                        <w:t> </w:t>
                      </w:r>
                      <w:hyperlink r:id="rId113">
                        <w:r>
                          <w:rPr>
                            <w:rFonts w:ascii="Calibri"/>
                            <w:spacing w:val="-1"/>
                            <w:w w:val="90"/>
                            <w:sz w:val="26"/>
                          </w:rPr>
                          <w:t>gaunebe@gmail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26"/>
                          </w:rPr>
                          <w:t>.c</w:t>
                        </w:r>
                        <w:r>
                          <w:rPr>
                            <w:rFonts w:ascii="Calibri"/>
                            <w:spacing w:val="-1"/>
                            <w:w w:val="90"/>
                            <w:sz w:val="26"/>
                          </w:rPr>
                          <w:t>om</w:t>
                        </w:r>
                        <w:r>
                          <w:rPr>
                            <w:rFonts w:ascii="Calibri"/>
                            <w:sz w:val="2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75.708923pt;margin-top:796.293274pt;width:14pt;height:63.4pt;mso-position-horizontal-relative:page;mso-position-vertical-relative:page;z-index:2128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/>
                      <w:b/>
                      <w:spacing w:val="1"/>
                      <w:w w:val="99"/>
                      <w:sz w:val="24"/>
                    </w:rPr>
                    <w:t>ADI</w:t>
                  </w:r>
                  <w:r>
                    <w:rPr>
                      <w:rFonts w:ascii="Franklin Gothic Demi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Franklin Gothic Demi"/>
                      <w:b/>
                      <w:spacing w:val="-1"/>
                      <w:w w:val="99"/>
                      <w:sz w:val="24"/>
                    </w:rPr>
                    <w:t>SOYADI</w:t>
                  </w:r>
                  <w:r>
                    <w:rPr>
                      <w:rFonts w:asci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708923pt;margin-top:651.386108pt;width:14pt;height:84.55pt;mso-position-horizontal-relative:page;mso-position-vertical-relative:page;z-index:2152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 w:hAnsi="Franklin Gothic Demi"/>
                      <w:b/>
                      <w:spacing w:val="2"/>
                      <w:w w:val="99"/>
                      <w:sz w:val="24"/>
                    </w:rPr>
                    <w:t>DO</w:t>
                  </w:r>
                  <w:r>
                    <w:rPr>
                      <w:rFonts w:ascii="Franklin Gothic Demi" w:hAnsi="Franklin Gothic Demi"/>
                      <w:b/>
                      <w:spacing w:val="4"/>
                      <w:w w:val="99"/>
                      <w:sz w:val="24"/>
                    </w:rPr>
                    <w:t>K</w:t>
                  </w:r>
                  <w:r>
                    <w:rPr>
                      <w:rFonts w:ascii="Franklin Gothic Demi" w:hAnsi="Franklin Gothic Demi"/>
                      <w:b/>
                      <w:spacing w:val="2"/>
                      <w:w w:val="99"/>
                      <w:sz w:val="24"/>
                    </w:rPr>
                    <w:t>TOR</w:t>
                  </w:r>
                  <w:r>
                    <w:rPr>
                      <w:rFonts w:ascii="Franklin Gothic Demi" w:hAnsi="Franklin Gothic Demi"/>
                      <w:b/>
                      <w:w w:val="99"/>
                      <w:sz w:val="24"/>
                    </w:rPr>
                    <w:t>A</w:t>
                  </w:r>
                  <w:r>
                    <w:rPr>
                      <w:rFonts w:ascii="Franklin Gothic Demi" w:hAnsi="Franklin Gothic Demi"/>
                      <w:b/>
                      <w:sz w:val="24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spacing w:val="2"/>
                      <w:w w:val="99"/>
                      <w:sz w:val="24"/>
                    </w:rPr>
                    <w:t>TEZİ</w:t>
                  </w:r>
                  <w:r>
                    <w:rPr>
                      <w:rFonts w:ascii="Franklin Gothic Demi" w:hAns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708923pt;margin-top:434.213684pt;width:14pt;height:142.15pt;mso-position-horizontal-relative:page;mso-position-vertical-relative:page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 w:hAnsi="Franklin Gothic Demi"/>
                      <w:b/>
                      <w:spacing w:val="1"/>
                      <w:w w:val="99"/>
                      <w:sz w:val="24"/>
                    </w:rPr>
                    <w:t>GAZİANTEP</w:t>
                  </w:r>
                  <w:r>
                    <w:rPr>
                      <w:rFonts w:ascii="Franklin Gothic Demi" w:hAnsi="Franklin Gothic Demi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spacing w:val="2"/>
                      <w:w w:val="99"/>
                      <w:sz w:val="24"/>
                    </w:rPr>
                    <w:t>ÜNİVERSİTESİ</w:t>
                  </w:r>
                  <w:r>
                    <w:rPr>
                      <w:rFonts w:ascii="Franklin Gothic Demi" w:hAns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10"/>
        <w:rPr>
          <w:rFonts w:ascii="Minion Pro" w:hAnsi="Minion Pro" w:cs="Minion Pro" w:eastAsia="Minion Pro"/>
          <w:sz w:val="10"/>
          <w:szCs w:val="10"/>
        </w:rPr>
      </w:pPr>
    </w:p>
    <w:p>
      <w:pPr>
        <w:spacing w:line="200" w:lineRule="atLeast"/>
        <w:ind w:left="17271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/>
          <w:position w:val="41"/>
          <w:sz w:val="20"/>
        </w:rPr>
        <w:pict>
          <v:group style="width:47.95pt;height:19.850pt;mso-position-horizontal-relative:char;mso-position-vertical-relative:line" coordorigin="0,0" coordsize="959,397">
            <v:group style="position:absolute;left:30;top:93;width:187;height:231" coordorigin="30,93" coordsize="187,231">
              <v:shape style="position:absolute;left:30;top:93;width:187;height:231" coordorigin="30,93" coordsize="187,231" path="m30,93l30,134,99,134,99,323,148,323,148,134,217,134,217,93,30,93xe" filled="false" stroked="true" strokeweight="3pt" strokecolor="#ffffff">
                <v:path arrowok="t"/>
              </v:shape>
            </v:group>
            <v:group style="position:absolute;left:246;top:93;width:175;height:231" coordorigin="246,93" coordsize="175,231">
              <v:shape style="position:absolute;left:246;top:93;width:175;height:231" coordorigin="246,93" coordsize="175,231" path="m415,93l246,93,246,323,421,323,421,282,293,282,293,223,405,223,405,183,293,183,293,134,415,134,415,93xe" filled="false" stroked="true" strokeweight="3pt" strokecolor="#ffffff">
                <v:path arrowok="t"/>
              </v:shape>
            </v:group>
            <v:group style="position:absolute;left:442;top:93;width:178;height:231" coordorigin="442,93" coordsize="178,231">
              <v:shape style="position:absolute;left:442;top:93;width:178;height:231" coordorigin="442,93" coordsize="178,231" path="m442,323l620,323,620,283,500,283,619,132,619,93,445,93,445,134,560,134,442,283,442,323xe" filled="false" stroked="true" strokeweight="3pt" strokecolor="#ffffff">
                <v:path arrowok="t"/>
              </v:shape>
            </v:group>
            <v:group style="position:absolute;left:650;top:93;width:48;height:231" coordorigin="650,93" coordsize="48,231">
              <v:shape style="position:absolute;left:650;top:93;width:48;height:231" coordorigin="650,93" coordsize="48,231" path="m697,93l650,93,650,323,697,323,697,93xe" filled="false" stroked="true" strokeweight="3pt" strokecolor="#ffffff">
                <v:path arrowok="t"/>
              </v:shape>
            </v:group>
            <v:group style="position:absolute;left:653;top:30;width:41;height:38" coordorigin="653,30" coordsize="41,38">
              <v:shape style="position:absolute;left:653;top:30;width:41;height:38" coordorigin="653,30" coordsize="41,38" path="m653,67l694,67,694,30,653,30,653,67xe" filled="false" stroked="true" strokeweight="3pt" strokecolor="#ffffff">
                <v:path arrowok="t"/>
              </v:shape>
            </v:group>
            <v:group style="position:absolute;left:742;top:93;width:187;height:231" coordorigin="742,93" coordsize="187,231">
              <v:shape style="position:absolute;left:742;top:93;width:187;height:231" coordorigin="742,93" coordsize="187,231" path="m742,323l787,323,787,160,880,323,928,323,928,93,884,93,884,254,792,93,742,93,742,323xe" filled="false" stroked="true" strokeweight="3pt" strokecolor="#ffffff">
                <v:path arrowok="t"/>
              </v:shape>
              <v:shape style="position:absolute;left:0;top:0;width:959;height:397" type="#_x0000_t202" filled="false" stroked="false">
                <v:textbox inset="0,0,0,0">
                  <w:txbxContent>
                    <w:p>
                      <w:pPr>
                        <w:spacing w:before="23"/>
                        <w:ind w:left="24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1D1D1B"/>
                          <w:sz w:val="32"/>
                        </w:rPr>
                        <w:t>TEZİN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inion Pro"/>
          <w:position w:val="41"/>
          <w:sz w:val="20"/>
        </w:rPr>
      </w:r>
      <w:r>
        <w:rPr>
          <w:rFonts w:ascii="Times New Roman"/>
          <w:spacing w:val="24"/>
          <w:position w:val="41"/>
          <w:sz w:val="20"/>
        </w:rPr>
        <w:t> </w:t>
      </w:r>
      <w:r>
        <w:rPr>
          <w:rFonts w:ascii="Minion Pro"/>
          <w:spacing w:val="24"/>
          <w:sz w:val="20"/>
        </w:rPr>
        <w:pict>
          <v:group style="width:305.650pt;height:41pt;mso-position-horizontal-relative:char;mso-position-vertical-relative:line" coordorigin="0,0" coordsize="6113,820">
            <v:group style="position:absolute;left:76;top:141;width:90;height:51" coordorigin="76,141" coordsize="90,51">
              <v:shape style="position:absolute;left:76;top:141;width:90;height:51" coordorigin="76,141" coordsize="90,51" path="m126,141l137,141,146,142,153,145,161,148,166,155,166,166,166,176,162,183,156,186,150,190,142,192,132,192,76,192,76,141,126,141xe" filled="false" stroked="true" strokeweight="3pt" strokecolor="#ffffff">
                <v:path arrowok="t"/>
              </v:shape>
            </v:group>
            <v:group style="position:absolute;left:76;top:230;width:95;height:62" coordorigin="76,230" coordsize="95,62">
              <v:shape style="position:absolute;left:76;top:230;width:95;height:62" coordorigin="76,230" coordsize="95,62" path="m133,230l170,247,170,259,170,273,165,282,155,287,150,290,142,292,132,292,76,292,76,230,133,230xe" filled="false" stroked="true" strokeweight="3pt" strokecolor="#ffffff">
                <v:path arrowok="t"/>
              </v:shape>
            </v:group>
            <v:group style="position:absolute;left:30;top:101;width:189;height:231" coordorigin="30,101" coordsize="189,231">
              <v:shape style="position:absolute;left:30;top:101;width:189;height:231" coordorigin="30,101" coordsize="189,231" path="m141,101l30,101,30,332,134,332,145,332,156,331,166,328,176,326,185,323,192,317,199,312,204,306,209,299,216,288,219,276,219,262,219,249,216,238,210,228,204,219,195,212,183,208,191,204,197,200,201,195,208,186,212,175,212,161,212,147,147,101,141,101xe" filled="false" stroked="true" strokeweight="3pt" strokecolor="#ffffff">
                <v:path arrowok="t"/>
              </v:shape>
            </v:group>
            <v:group style="position:absolute;left:323;top:154;width:59;height:91" coordorigin="323,154" coordsize="59,91">
              <v:shape style="position:absolute;left:323;top:154;width:59;height:91" coordorigin="323,154" coordsize="59,91" path="m353,154l382,245,323,245,353,154xe" filled="false" stroked="true" strokeweight="3pt" strokecolor="#ffffff">
                <v:path arrowok="t"/>
              </v:shape>
            </v:group>
            <v:group style="position:absolute;left:244;top:101;width:219;height:231" coordorigin="244,101" coordsize="219,231">
              <v:shape style="position:absolute;left:244;top:101;width:219;height:231" coordorigin="244,101" coordsize="219,231" path="m244,332l294,332,310,284,395,284,410,332,462,332,381,101,326,101,244,332xe" filled="false" stroked="true" strokeweight="3pt" strokecolor="#ffffff">
                <v:path arrowok="t"/>
              </v:shape>
            </v:group>
            <v:group style="position:absolute;left:480;top:95;width:191;height:311" coordorigin="480,95" coordsize="191,311">
              <v:shape style="position:absolute;left:480;top:95;width:191;height:311" coordorigin="480,95" coordsize="191,311" path="m480,260l504,315,560,337,546,361,553,367,556,366,558,366,560,365,562,365,564,365,566,365,570,365,573,365,576,367,579,369,581,372,581,376,581,379,579,382,576,385,574,387,569,389,563,389,560,389,556,388,551,387,549,386,544,385,538,383,532,397,561,405,566,405,579,405,589,402,596,397,604,391,608,384,608,374,608,366,606,360,601,356,596,352,589,350,581,350,579,350,569,352,579,338,638,323,671,271,669,246,570,191,555,187,544,184,540,181,532,177,528,171,528,163,528,154,532,147,540,142,547,137,558,135,570,135,582,135,617,170,664,170,638,115,582,95,556,96,500,125,484,158,486,184,539,229,597,243,608,246,615,250,621,254,625,260,625,268,625,281,618,290,604,295,597,297,587,298,576,298,526,260,480,260xe" filled="false" stroked="true" strokeweight="3.0pt" strokecolor="#ffffff">
                <v:path arrowok="t"/>
              </v:shape>
            </v:group>
            <v:group style="position:absolute;left:705;top:101;width:164;height:231" coordorigin="705,101" coordsize="164,231">
              <v:shape style="position:absolute;left:705;top:101;width:164;height:231" coordorigin="705,101" coordsize="164,231" path="m705,332l868,332,868,290,753,290,753,101,705,101,705,332xe" filled="false" stroked="true" strokeweight="3pt" strokecolor="#ffffff">
                <v:path arrowok="t"/>
              </v:shape>
            </v:group>
            <v:group style="position:absolute;left:896;top:101;width:48;height:231" coordorigin="896,101" coordsize="48,231">
              <v:shape style="position:absolute;left:896;top:101;width:48;height:231" coordorigin="896,101" coordsize="48,231" path="m944,101l896,101,896,332,944,332,944,101xe" filled="false" stroked="true" strokeweight="3pt" strokecolor="#ffffff">
                <v:path arrowok="t"/>
              </v:shape>
            </v:group>
            <v:group style="position:absolute;left:979;top:96;width:213;height:241" coordorigin="979,96" coordsize="213,241">
              <v:shape style="position:absolute;left:979;top:96;width:213;height:241" coordorigin="979,96" coordsize="213,241" path="m1191,173l1147,109,1109,96,1082,97,1013,125,979,198,980,226,993,285,1054,334,1073,337,1099,336,1117,332,1138,320,1151,308,1160,332,1192,332,1192,208,1096,208,1096,246,1150,246,1143,266,1131,282,1114,293,1094,297,1073,294,1055,286,1041,270,1032,253,1028,233,1029,205,1055,148,1101,135,1109,137,1117,140,1134,152,1143,170,1191,173xe" filled="false" stroked="true" strokeweight="3pt" strokecolor="#ffffff">
                <v:path arrowok="t"/>
              </v:shape>
            </v:group>
            <v:group style="position:absolute;left:1036;top:30;width:108;height:47" coordorigin="1036,30" coordsize="108,47">
              <v:shape style="position:absolute;left:1036;top:30;width:108;height:47" coordorigin="1036,30" coordsize="108,47" path="m1144,30l1123,30,1122,40,1117,46,1108,50,1103,51,1097,52,1090,52,1083,52,1077,51,1072,50,1064,46,1059,40,1057,30,1036,30,1038,46,1043,58,1052,65,1061,73,1074,77,1090,77,1106,77,1119,73,1128,65,1137,58,1143,46,1144,30xe" filled="false" stroked="true" strokeweight="3pt" strokecolor="#ffffff">
                <v:path arrowok="t"/>
              </v:shape>
            </v:group>
            <v:group style="position:absolute;left:1234;top:101;width:48;height:231" coordorigin="1234,101" coordsize="48,231">
              <v:shape style="position:absolute;left:1234;top:101;width:48;height:231" coordorigin="1234,101" coordsize="48,231" path="m1282,101l1234,101,1234,332,1282,332,1282,101xe" filled="false" stroked="true" strokeweight="3pt" strokecolor="#ffffff">
                <v:path arrowok="t"/>
              </v:shape>
            </v:group>
            <v:group style="position:absolute;left:197;top:485;width:187;height:231" coordorigin="197,485" coordsize="187,231">
              <v:shape style="position:absolute;left:197;top:485;width:187;height:231" coordorigin="197,485" coordsize="187,231" path="m197,485l197,526,266,526,266,716,314,716,314,526,383,526,383,485,197,485xe" filled="false" stroked="true" strokeweight="3pt" strokecolor="#ffffff">
                <v:path arrowok="t"/>
              </v:shape>
            </v:group>
            <v:group style="position:absolute;left:413;top:485;width:175;height:231" coordorigin="413,485" coordsize="175,231">
              <v:shape style="position:absolute;left:413;top:485;width:175;height:231" coordorigin="413,485" coordsize="175,231" path="m582,485l413,485,413,716,587,716,587,674,460,674,460,615,572,615,572,575,460,575,460,526,582,526,582,485xe" filled="false" stroked="true" strokeweight="3pt" strokecolor="#ffffff">
                <v:path arrowok="t"/>
              </v:shape>
            </v:group>
            <v:group style="position:absolute;left:609;top:485;width:178;height:231" coordorigin="609,485" coordsize="178,231">
              <v:shape style="position:absolute;left:609;top:485;width:178;height:231" coordorigin="609,485" coordsize="178,231" path="m609,716l786,716,786,675,667,675,786,524,786,485,612,485,612,526,726,526,609,675,609,716xe" filled="false" stroked="true" strokeweight="3pt" strokecolor="#ffffff">
                <v:path arrowok="t"/>
              </v:shape>
            </v:group>
            <v:group style="position:absolute;left:816;top:485;width:48;height:231" coordorigin="816,485" coordsize="48,231">
              <v:shape style="position:absolute;left:816;top:485;width:48;height:231" coordorigin="816,485" coordsize="48,231" path="m864,485l816,485,816,716,864,716,864,485xe" filled="false" stroked="true" strokeweight="3pt" strokecolor="#ffffff">
                <v:path arrowok="t"/>
              </v:shape>
            </v:group>
            <v:group style="position:absolute;left:820;top:422;width:41;height:38" coordorigin="820,422" coordsize="41,38">
              <v:shape style="position:absolute;left:820;top:422;width:41;height:38" coordorigin="820,422" coordsize="41,38" path="m820,459l861,459,861,422,820,422,820,459xe" filled="false" stroked="true" strokeweight="3pt" strokecolor="#ffffff">
                <v:path arrowok="t"/>
              </v:shape>
            </v:group>
            <v:group style="position:absolute;left:908;top:485;width:187;height:231" coordorigin="908,485" coordsize="187,231">
              <v:shape style="position:absolute;left:908;top:485;width:187;height:231" coordorigin="908,485" coordsize="187,231" path="m908,716l953,716,953,552,1047,716,1095,716,1095,485,1050,485,1050,646,959,485,908,485,908,716xe" filled="false" stroked="true" strokeweight="3pt" strokecolor="#ffffff">
                <v:path arrowok="t"/>
              </v:shape>
            </v:group>
            <v:group style="position:absolute;left:1276;top:525;width:90;height:51" coordorigin="1276,525" coordsize="90,51">
              <v:shape style="position:absolute;left:1276;top:525;width:90;height:51" coordorigin="1276,525" coordsize="90,51" path="m1326,525l1337,525,1346,526,1353,529,1362,532,1366,539,1366,550,1366,560,1363,567,1356,570,1350,574,1342,576,1332,576,1276,576,1276,525,1326,525xe" filled="false" stroked="true" strokeweight="3pt" strokecolor="#ffffff">
                <v:path arrowok="t"/>
              </v:shape>
            </v:group>
            <v:group style="position:absolute;left:1276;top:614;width:95;height:62" coordorigin="1276,614" coordsize="95,62">
              <v:shape style="position:absolute;left:1276;top:614;width:95;height:62" coordorigin="1276,614" coordsize="95,62" path="m1333,614l1343,614,1350,616,1356,618,1365,623,1370,631,1370,643,1370,657,1365,666,1355,671,1350,674,1342,676,1332,676,1276,676,1276,614,1333,614xe" filled="false" stroked="true" strokeweight="3pt" strokecolor="#ffffff">
                <v:path arrowok="t"/>
              </v:shape>
            </v:group>
            <v:group style="position:absolute;left:1230;top:485;width:189;height:231" coordorigin="1230,485" coordsize="189,231">
              <v:shape style="position:absolute;left:1230;top:485;width:189;height:231" coordorigin="1230,485" coordsize="189,231" path="m1341,485l1230,485,1230,716,1334,716,1345,716,1356,715,1366,712,1376,710,1385,707,1392,701,1399,696,1404,690,1409,683,1416,672,1419,660,1419,646,1419,633,1416,622,1410,612,1404,603,1395,596,1383,592,1391,588,1397,584,1401,579,1408,570,1412,559,1412,545,1412,531,1347,485,1341,485xe" filled="false" stroked="true" strokeweight="3pt" strokecolor="#ffffff">
                <v:path arrowok="t"/>
              </v:shape>
            </v:group>
            <v:group style="position:absolute;left:1523;top:538;width:59;height:91" coordorigin="1523,538" coordsize="59,91">
              <v:shape style="position:absolute;left:1523;top:538;width:59;height:91" coordorigin="1523,538" coordsize="59,91" path="m1553,538l1582,629,1523,629,1553,538xe" filled="false" stroked="true" strokeweight="3pt" strokecolor="#ffffff">
                <v:path arrowok="t"/>
              </v:shape>
            </v:group>
            <v:group style="position:absolute;left:1444;top:485;width:219;height:231" coordorigin="1444,485" coordsize="219,231">
              <v:shape style="position:absolute;left:1444;top:485;width:219;height:231" coordorigin="1444,485" coordsize="219,231" path="m1444,716l1494,716,1510,668,1595,668,1610,716,1662,716,1581,485,1526,485,1444,716xe" filled="false" stroked="true" strokeweight="3pt" strokecolor="#ffffff">
                <v:path arrowok="t"/>
              </v:shape>
            </v:group>
            <v:group style="position:absolute;left:1680;top:479;width:191;height:311" coordorigin="1680,479" coordsize="191,311">
              <v:shape style="position:absolute;left:1680;top:479;width:191;height:311" coordorigin="1680,479" coordsize="191,311" path="m1680,644l1704,699,1760,721,1746,745,1753,751,1756,750,1758,750,1760,749,1762,749,1764,749,1766,749,1770,749,1773,749,1776,751,1779,753,1781,756,1781,760,1781,763,1779,766,1776,769,1774,771,1769,773,1763,773,1760,773,1756,772,1751,771,1749,770,1744,769,1738,767,1733,781,1761,789,1766,789,1779,789,1789,786,1796,781,1804,775,1808,768,1808,758,1808,750,1806,744,1801,740,1796,736,1789,734,1781,734,1779,734,1778,734,1776,735,1775,735,1772,735,1769,736,1779,722,1839,707,1871,655,1869,630,1770,575,1755,571,1744,568,1740,565,1732,561,1728,555,1728,547,1728,538,1732,531,1740,526,1747,521,1758,519,1770,519,1782,519,1818,554,1864,554,1838,499,1782,479,1756,480,1700,509,1684,542,1686,568,1739,613,1797,627,1808,630,1815,634,1821,638,1825,644,1825,652,1825,665,1818,674,1804,679,1797,681,1787,682,1776,682,1726,644,1680,644xe" filled="false" stroked="true" strokeweight="3.0pt" strokecolor="#ffffff">
                <v:path arrowok="t"/>
              </v:shape>
            </v:group>
            <v:group style="position:absolute;left:1905;top:485;width:164;height:231" coordorigin="1905,485" coordsize="164,231">
              <v:shape style="position:absolute;left:1905;top:485;width:164;height:231" coordorigin="1905,485" coordsize="164,231" path="m1905,716l2068,716,2068,674,1953,674,1953,485,1905,485,1905,716xe" filled="false" stroked="true" strokeweight="3pt" strokecolor="#ffffff">
                <v:path arrowok="t"/>
              </v:shape>
            </v:group>
            <v:group style="position:absolute;left:2096;top:485;width:48;height:231" coordorigin="2096,485" coordsize="48,231">
              <v:shape style="position:absolute;left:2096;top:485;width:48;height:231" coordorigin="2096,485" coordsize="48,231" path="m2144,485l2096,485,2096,716,2144,716,2144,485xe" filled="false" stroked="true" strokeweight="3pt" strokecolor="#ffffff">
                <v:path arrowok="t"/>
              </v:shape>
            </v:group>
            <v:group style="position:absolute;left:2476;top:141;width:90;height:51" coordorigin="2476,141" coordsize="90,51">
              <v:shape style="position:absolute;left:2476;top:141;width:90;height:51" coordorigin="2476,141" coordsize="90,51" path="m2526,141l2537,141,2546,142,2553,145,2561,148,2566,155,2566,166,2566,176,2562,183,2556,186,2550,190,2542,192,2532,192,2476,192,2476,141,2526,141xe" filled="false" stroked="true" strokeweight="3pt" strokecolor="#ffffff">
                <v:path arrowok="t"/>
              </v:shape>
            </v:group>
            <v:group style="position:absolute;left:2476;top:230;width:95;height:62" coordorigin="2476,230" coordsize="95,62">
              <v:shape style="position:absolute;left:2476;top:230;width:95;height:62" coordorigin="2476,230" coordsize="95,62" path="m2533,230l2542,230,2550,232,2556,234,2565,239,2570,247,2570,259,2570,273,2565,282,2555,287,2550,290,2542,292,2532,292,2476,292,2476,230,2533,230xe" filled="false" stroked="true" strokeweight="3pt" strokecolor="#ffffff">
                <v:path arrowok="t"/>
              </v:shape>
            </v:group>
            <v:group style="position:absolute;left:2430;top:101;width:189;height:231" coordorigin="2430,101" coordsize="189,231">
              <v:shape style="position:absolute;left:2430;top:101;width:189;height:231" coordorigin="2430,101" coordsize="189,231" path="m2541,101l2430,101,2430,332,2534,332,2545,332,2556,331,2566,328,2576,326,2585,323,2592,317,2599,312,2604,306,2609,299,2615,288,2619,276,2619,262,2619,249,2616,238,2610,228,2604,219,2595,212,2583,208,2591,204,2597,200,2601,195,2608,186,2612,175,2612,161,2612,147,2547,101,2541,101xe" filled="false" stroked="true" strokeweight="3pt" strokecolor="#ffffff">
                <v:path arrowok="t"/>
              </v:shape>
            </v:group>
            <v:group style="position:absolute;left:2723;top:154;width:59;height:91" coordorigin="2723,154" coordsize="59,91">
              <v:shape style="position:absolute;left:2723;top:154;width:59;height:91" coordorigin="2723,154" coordsize="59,91" path="m2753,154l2782,245,2723,245,2753,154xe" filled="false" stroked="true" strokeweight="3pt" strokecolor="#ffffff">
                <v:path arrowok="t"/>
              </v:shape>
            </v:group>
            <v:group style="position:absolute;left:2644;top:101;width:219;height:231" coordorigin="2644,101" coordsize="219,231">
              <v:shape style="position:absolute;left:2644;top:101;width:219;height:231" coordorigin="2644,101" coordsize="219,231" path="m2644,332l2694,332,2710,284,2795,284,2810,332,2862,332,2781,101,2726,101,2644,332xe" filled="false" stroked="true" strokeweight="3pt" strokecolor="#ffffff">
                <v:path arrowok="t"/>
              </v:shape>
            </v:group>
            <v:group style="position:absolute;left:2880;top:95;width:191;height:311" coordorigin="2880,95" coordsize="191,311">
              <v:shape style="position:absolute;left:2880;top:95;width:191;height:311" coordorigin="2880,95" coordsize="191,311" path="m2880,260l2904,315,2960,337,2946,361,2953,367,2956,366,2958,366,2960,365,2962,365,2964,365,2966,365,2970,365,2973,365,2976,367,2979,369,2981,372,2981,376,2981,379,2979,382,2976,385,2974,387,2969,389,2963,389,2960,389,2956,388,2951,387,2949,386,2944,385,2938,383,2932,397,2961,405,2966,405,2979,405,2989,402,2996,397,3004,391,3008,384,3008,374,3008,366,3006,360,3001,356,2996,352,2989,350,2981,350,2979,350,2978,350,2976,351,2975,351,2972,351,2969,352,2979,338,3039,323,3071,271,3069,246,2970,191,2955,187,2944,184,2940,181,2932,177,2928,171,2928,163,2928,154,2932,147,2940,142,2947,137,2958,135,2970,135,2982,135,3017,170,3064,170,3038,115,2982,95,2956,96,2900,125,2884,158,2886,184,2939,229,2997,243,3008,246,3015,250,3021,254,3025,260,3025,268,3025,281,3018,290,3004,295,2997,297,2987,298,2976,298,2926,260,2880,260xe" filled="false" stroked="true" strokeweight="3.0pt" strokecolor="#ffffff">
                <v:path arrowok="t"/>
              </v:shape>
            </v:group>
            <v:group style="position:absolute;left:3105;top:101;width:164;height:231" coordorigin="3105,101" coordsize="164,231">
              <v:shape style="position:absolute;left:3105;top:101;width:164;height:231" coordorigin="3105,101" coordsize="164,231" path="m3105,332l3268,332,3268,290,3153,290,3153,101,3105,101,3105,332xe" filled="false" stroked="true" strokeweight="3pt" strokecolor="#ffffff">
                <v:path arrowok="t"/>
              </v:shape>
            </v:group>
            <v:group style="position:absolute;left:3296;top:101;width:48;height:231" coordorigin="3296,101" coordsize="48,231">
              <v:shape style="position:absolute;left:3296;top:101;width:48;height:231" coordorigin="3296,101" coordsize="48,231" path="m3344,101l3296,101,3296,332,3344,332,3344,101xe" filled="false" stroked="true" strokeweight="3.0pt" strokecolor="#ffffff">
                <v:path arrowok="t"/>
              </v:shape>
            </v:group>
            <v:group style="position:absolute;left:3379;top:96;width:213;height:241" coordorigin="3379,96" coordsize="213,241">
              <v:shape style="position:absolute;left:3379;top:96;width:213;height:241" coordorigin="3379,96" coordsize="213,241" path="m3591,173l3547,109,3509,96,3482,97,3413,125,3379,198,3380,226,3393,285,3454,334,3473,337,3499,336,3517,332,3538,320,3551,308,3560,332,3592,332,3592,208,3496,208,3496,246,3550,246,3543,266,3531,282,3514,293,3494,297,3473,294,3455,286,3441,270,3432,253,3428,233,3429,205,3455,148,3501,135,3509,137,3517,140,3534,152,3543,170,3591,173xe" filled="false" stroked="true" strokeweight="3pt" strokecolor="#ffffff">
                <v:path arrowok="t"/>
              </v:shape>
            </v:group>
            <v:group style="position:absolute;left:3436;top:30;width:108;height:47" coordorigin="3436,30" coordsize="108,47">
              <v:shape style="position:absolute;left:3436;top:30;width:108;height:47" coordorigin="3436,30" coordsize="108,47" path="m3544,30l3523,30,3522,40,3517,46,3508,50,3503,51,3497,52,3490,52,3483,52,3477,51,3472,50,3464,46,3459,40,3457,30,3436,30,3438,46,3443,58,3452,65,3461,73,3474,77,3490,77,3506,77,3519,73,3528,65,3537,58,3543,46,3544,30xe" filled="false" stroked="true" strokeweight="3pt" strokecolor="#ffffff">
                <v:path arrowok="t"/>
              </v:shape>
            </v:group>
            <v:group style="position:absolute;left:3634;top:101;width:48;height:231" coordorigin="3634,101" coordsize="48,231">
              <v:shape style="position:absolute;left:3634;top:101;width:48;height:231" coordorigin="3634,101" coordsize="48,231" path="m3682,101l3634,101,3634,332,3682,332,3682,101xe" filled="false" stroked="true" strokeweight="3.0pt" strokecolor="#ffffff">
                <v:path arrowok="t"/>
              </v:shape>
            </v:group>
            <v:group style="position:absolute;left:2179;top:480;width:213;height:241" coordorigin="2179,480" coordsize="213,241">
              <v:shape style="position:absolute;left:2179;top:480;width:213;height:241" coordorigin="2179,480" coordsize="213,241" path="m2391,557l2347,493,2309,480,2282,481,2213,509,2179,582,2180,610,2193,669,2254,718,2273,721,2299,720,2317,716,2338,704,2351,692,2360,716,2392,716,2392,592,2296,592,2296,630,2350,630,2343,650,2331,666,2314,677,2294,681,2273,678,2255,670,2241,654,2232,637,2228,617,2229,589,2255,532,2301,519,2309,521,2317,524,2334,536,2343,554,2391,557xe" filled="false" stroked="true" strokeweight="3pt" strokecolor="#ffffff">
                <v:path arrowok="t"/>
              </v:shape>
            </v:group>
            <v:group style="position:absolute;left:1397;top:101;width:187;height:231" coordorigin="1397,101" coordsize="187,231">
              <v:shape style="position:absolute;left:1397;top:101;width:187;height:231" coordorigin="1397,101" coordsize="187,231" path="m1397,101l1397,142,1466,142,1466,332,1514,332,1514,142,1583,142,1583,101,1397,101xe" filled="false" stroked="true" strokeweight="3pt" strokecolor="#ffffff">
                <v:path arrowok="t"/>
              </v:shape>
            </v:group>
            <v:group style="position:absolute;left:1613;top:101;width:175;height:231" coordorigin="1613,101" coordsize="175,231">
              <v:shape style="position:absolute;left:1613;top:101;width:175;height:231" coordorigin="1613,101" coordsize="175,231" path="m1782,101l1613,101,1613,332,1787,332,1787,290,1660,290,1660,231,1772,231,1772,191,1660,191,1660,142,1782,142,1782,101xe" filled="false" stroked="true" strokeweight="3pt" strokecolor="#ffffff">
                <v:path arrowok="t"/>
              </v:shape>
            </v:group>
            <v:group style="position:absolute;left:1809;top:101;width:178;height:231" coordorigin="1809,101" coordsize="178,231">
              <v:shape style="position:absolute;left:1809;top:101;width:178;height:231" coordorigin="1809,101" coordsize="178,231" path="m1809,332l1986,332,1986,291,1867,291,1986,140,1986,101,1812,101,1812,142,1926,142,1809,291,1809,332xe" filled="false" stroked="true" strokeweight="3pt" strokecolor="#ffffff">
                <v:path arrowok="t"/>
              </v:shape>
            </v:group>
            <v:group style="position:absolute;left:2016;top:101;width:48;height:231" coordorigin="2016,101" coordsize="48,231">
              <v:shape style="position:absolute;left:2016;top:101;width:48;height:231" coordorigin="2016,101" coordsize="48,231" path="m2064,101l2016,101,2016,332,2064,332,2064,101xe" filled="false" stroked="true" strokeweight="3pt" strokecolor="#ffffff">
                <v:path arrowok="t"/>
              </v:shape>
            </v:group>
            <v:group style="position:absolute;left:2020;top:38;width:41;height:38" coordorigin="2020,38" coordsize="41,38">
              <v:shape style="position:absolute;left:2020;top:38;width:41;height:38" coordorigin="2020,38" coordsize="41,38" path="m2020,75l2061,75,2061,38,2020,38,2020,75xe" filled="false" stroked="true" strokeweight="3pt" strokecolor="#ffffff">
                <v:path arrowok="t"/>
              </v:shape>
            </v:group>
            <v:group style="position:absolute;left:2108;top:101;width:187;height:231" coordorigin="2108,101" coordsize="187,231">
              <v:shape style="position:absolute;left:2108;top:101;width:187;height:231" coordorigin="2108,101" coordsize="187,231" path="m2108,332l2153,332,2153,168,2247,332,2295,332,2295,101,2250,101,2250,262,2159,101,2108,101,2108,332xe" filled="false" stroked="true" strokeweight="3pt" strokecolor="#ffffff">
                <v:path arrowok="t"/>
              </v:shape>
            </v:group>
            <v:group style="position:absolute;left:2236;top:414;width:108;height:47" coordorigin="2236,414" coordsize="108,47">
              <v:shape style="position:absolute;left:2236;top:414;width:108;height:47" coordorigin="2236,414" coordsize="108,47" path="m2344,414l2323,414,2322,424,2317,430,2308,434,2303,436,2297,437,2290,437,2283,437,2277,436,2272,434,2264,430,2259,424,2257,414,2236,414,2238,430,2243,442,2252,449,2261,457,2274,461,2290,461,2306,461,2319,457,2328,449,2337,442,2343,430,2344,414xe" filled="false" stroked="true" strokeweight="3pt" strokecolor="#ffffff">
                <v:path arrowok="t"/>
              </v:shape>
            </v:group>
            <v:group style="position:absolute;left:2434;top:485;width:48;height:231" coordorigin="2434,485" coordsize="48,231">
              <v:shape style="position:absolute;left:2434;top:485;width:48;height:231" coordorigin="2434,485" coordsize="48,231" path="m2482,485l2434,485,2434,716,2482,716,2482,485xe" filled="false" stroked="true" strokeweight="3.0pt" strokecolor="#ffffff">
                <v:path arrowok="t"/>
              </v:shape>
            </v:group>
            <v:group style="position:absolute;left:2597;top:485;width:187;height:231" coordorigin="2597,485" coordsize="187,231">
              <v:shape style="position:absolute;left:2597;top:485;width:187;height:231" coordorigin="2597,485" coordsize="187,231" path="m2597,485l2597,526,2666,526,2666,716,2714,716,2714,526,2783,526,2783,485,2597,485xe" filled="false" stroked="true" strokeweight="3pt" strokecolor="#ffffff">
                <v:path arrowok="t"/>
              </v:shape>
            </v:group>
            <v:group style="position:absolute;left:2813;top:485;width:175;height:231" coordorigin="2813,485" coordsize="175,231">
              <v:shape style="position:absolute;left:2813;top:485;width:175;height:231" coordorigin="2813,485" coordsize="175,231" path="m2982,485l2813,485,2813,716,2987,716,2987,674,2860,674,2860,615,2972,615,2972,575,2860,575,2860,526,2982,526,2982,485xe" filled="false" stroked="true" strokeweight="3pt" strokecolor="#ffffff">
                <v:path arrowok="t"/>
              </v:shape>
            </v:group>
            <v:group style="position:absolute;left:3009;top:485;width:178;height:231" coordorigin="3009,485" coordsize="178,231">
              <v:shape style="position:absolute;left:3009;top:485;width:178;height:231" coordorigin="3009,485" coordsize="178,231" path="m3009,716l3186,716,3186,675,3067,675,3186,524,3186,485,3012,485,3012,526,3126,526,3009,675,3009,716xe" filled="false" stroked="true" strokeweight="3pt" strokecolor="#ffffff">
                <v:path arrowok="t"/>
              </v:shape>
            </v:group>
            <v:group style="position:absolute;left:3216;top:485;width:48;height:231" coordorigin="3216,485" coordsize="48,231">
              <v:shape style="position:absolute;left:3216;top:485;width:48;height:231" coordorigin="3216,485" coordsize="48,231" path="m3264,485l3216,485,3216,716,3264,716,3264,485xe" filled="false" stroked="true" strokeweight="3.0pt" strokecolor="#ffffff">
                <v:path arrowok="t"/>
              </v:shape>
            </v:group>
            <v:group style="position:absolute;left:3220;top:422;width:41;height:38" coordorigin="3220,422" coordsize="41,38">
              <v:shape style="position:absolute;left:3220;top:422;width:41;height:38" coordorigin="3220,422" coordsize="41,38" path="m3220,459l3261,459,3261,422,3220,422,3220,459xe" filled="false" stroked="true" strokeweight="3pt" strokecolor="#ffffff">
                <v:path arrowok="t"/>
              </v:shape>
            </v:group>
            <v:group style="position:absolute;left:3308;top:485;width:187;height:231" coordorigin="3308,485" coordsize="187,231">
              <v:shape style="position:absolute;left:3308;top:485;width:187;height:231" coordorigin="3308,485" coordsize="187,231" path="m3308,716l3353,716,3353,552,3447,716,3495,716,3495,485,3450,485,3450,646,3359,485,3308,485,3308,716xe" filled="false" stroked="true" strokeweight="3pt" strokecolor="#ffffff">
                <v:path arrowok="t"/>
              </v:shape>
            </v:group>
            <v:group style="position:absolute;left:3676;top:525;width:90;height:51" coordorigin="3676,525" coordsize="90,51">
              <v:shape style="position:absolute;left:3676;top:525;width:90;height:51" coordorigin="3676,525" coordsize="90,51" path="m3726,525l3737,525,3746,526,3753,529,3761,532,3766,539,3766,550,3766,560,3762,567,3756,570,3750,574,3742,576,3732,576,3676,576,3676,525,3726,525xe" filled="false" stroked="true" strokeweight="3pt" strokecolor="#ffffff">
                <v:path arrowok="t"/>
              </v:shape>
            </v:group>
            <v:group style="position:absolute;left:3676;top:614;width:95;height:62" coordorigin="3676,614" coordsize="95,62">
              <v:shape style="position:absolute;left:3676;top:614;width:95;height:62" coordorigin="3676,614" coordsize="95,62" path="m3733,614l3742,614,3750,616,3756,618,3765,623,3770,631,3770,643,3770,657,3765,666,3755,671,3750,674,3742,676,3732,676,3676,676,3676,614,3733,614xe" filled="false" stroked="true" strokeweight="3pt" strokecolor="#ffffff">
                <v:path arrowok="t"/>
              </v:shape>
            </v:group>
            <v:group style="position:absolute;left:3630;top:485;width:189;height:231" coordorigin="3630,485" coordsize="189,231">
              <v:shape style="position:absolute;left:3630;top:485;width:189;height:231" coordorigin="3630,485" coordsize="189,231" path="m3741,485l3630,485,3630,716,3734,716,3745,716,3756,715,3766,712,3776,710,3785,707,3792,701,3799,696,3804,690,3809,683,3815,672,3819,660,3819,646,3819,633,3816,622,3810,612,3804,603,3795,596,3783,592,3791,588,3797,584,3801,579,3808,570,3812,559,3812,545,3812,531,3747,485,3741,485xe" filled="false" stroked="true" strokeweight="3pt" strokecolor="#ffffff">
                <v:path arrowok="t"/>
              </v:shape>
            </v:group>
            <v:group style="position:absolute;left:3923;top:538;width:59;height:91" coordorigin="3923,538" coordsize="59,91">
              <v:shape style="position:absolute;left:3923;top:538;width:59;height:91" coordorigin="3923,538" coordsize="59,91" path="m3953,538l3982,629,3923,629,3953,538xe" filled="false" stroked="true" strokeweight="3pt" strokecolor="#ffffff">
                <v:path arrowok="t"/>
              </v:shape>
            </v:group>
            <v:group style="position:absolute;left:3844;top:485;width:219;height:231" coordorigin="3844,485" coordsize="219,231">
              <v:shape style="position:absolute;left:3844;top:485;width:219;height:231" coordorigin="3844,485" coordsize="219,231" path="m3844,716l3894,716,3910,668,3995,668,4010,716,4062,716,3981,485,3926,485,3844,716xe" filled="false" stroked="true" strokeweight="3pt" strokecolor="#ffffff">
                <v:path arrowok="t"/>
              </v:shape>
            </v:group>
            <v:group style="position:absolute;left:4080;top:479;width:191;height:311" coordorigin="4080,479" coordsize="191,311">
              <v:shape style="position:absolute;left:4080;top:479;width:191;height:311" coordorigin="4080,479" coordsize="191,311" path="m4080,644l4104,699,4160,721,4146,745,4153,751,4156,750,4158,750,4160,749,4162,749,4164,749,4166,749,4170,749,4173,749,4176,751,4179,753,4181,756,4181,760,4181,763,4179,766,4176,769,4174,771,4169,773,4163,773,4160,773,4156,772,4151,771,4149,770,4144,769,4138,767,4132,781,4161,789,4166,789,4179,789,4189,786,4196,781,4204,775,4208,768,4208,758,4208,750,4206,744,4201,740,4196,736,4189,734,4181,734,4179,734,4178,734,4176,735,4175,735,4172,735,4169,736,4179,722,4239,707,4271,655,4269,630,4170,575,4155,571,4144,568,4140,565,4132,561,4128,555,4128,547,4128,538,4132,531,4140,526,4147,521,4158,519,4170,519,4182,519,4217,554,4264,554,4238,499,4182,479,4156,480,4100,509,4084,542,4086,568,4139,613,4197,627,4208,630,4215,634,4221,638,4225,644,4225,652,4225,665,4218,674,4204,679,4197,681,4187,682,4176,682,4126,644,4080,644xe" filled="false" stroked="true" strokeweight="3.0pt" strokecolor="#ffffff">
                <v:path arrowok="t"/>
              </v:shape>
            </v:group>
            <v:group style="position:absolute;left:4305;top:485;width:164;height:231" coordorigin="4305,485" coordsize="164,231">
              <v:shape style="position:absolute;left:4305;top:485;width:164;height:231" coordorigin="4305,485" coordsize="164,231" path="m4305,716l4468,716,4468,674,4353,674,4353,485,4305,485,4305,716xe" filled="false" stroked="true" strokeweight="3pt" strokecolor="#ffffff">
                <v:path arrowok="t"/>
              </v:shape>
            </v:group>
            <v:group style="position:absolute;left:4496;top:485;width:48;height:231" coordorigin="4496,485" coordsize="48,231">
              <v:shape style="position:absolute;left:4496;top:485;width:48;height:231" coordorigin="4496,485" coordsize="48,231" path="m4544,485l4496,485,4496,716,4544,716,4544,485xe" filled="false" stroked="true" strokeweight="3.0pt" strokecolor="#ffffff">
                <v:path arrowok="t"/>
              </v:shape>
            </v:group>
            <v:group style="position:absolute;left:4876;top:141;width:90;height:51" coordorigin="4876,141" coordsize="90,51">
              <v:shape style="position:absolute;left:4876;top:141;width:90;height:51" coordorigin="4876,141" coordsize="90,51" path="m4926,141l4937,141,4946,142,4953,145,4961,148,4966,155,4966,166,4966,176,4962,183,4956,186,4950,190,4942,192,4932,192,4876,192,4876,141,4926,141xe" filled="false" stroked="true" strokeweight="3pt" strokecolor="#ffffff">
                <v:path arrowok="t"/>
              </v:shape>
            </v:group>
            <v:group style="position:absolute;left:4876;top:230;width:95;height:62" coordorigin="4876,230" coordsize="95,62">
              <v:shape style="position:absolute;left:4876;top:230;width:95;height:62" coordorigin="4876,230" coordsize="95,62" path="m4933,230l4942,230,4950,232,4956,234,4965,239,4970,247,4970,259,4970,273,4965,282,4955,287,4950,290,4942,292,4932,292,4876,292,4876,230,4933,230xe" filled="false" stroked="true" strokeweight="3pt" strokecolor="#ffffff">
                <v:path arrowok="t"/>
              </v:shape>
            </v:group>
            <v:group style="position:absolute;left:4830;top:101;width:189;height:231" coordorigin="4830,101" coordsize="189,231">
              <v:shape style="position:absolute;left:4830;top:101;width:189;height:231" coordorigin="4830,101" coordsize="189,231" path="m4941,101l4830,101,4830,332,4934,332,4945,332,4956,331,4966,328,4976,326,4985,323,4992,317,4999,312,5004,306,5009,299,5015,288,5019,276,5019,262,5019,249,5016,238,5010,228,5004,219,4995,212,4983,208,4991,204,4997,200,5001,195,5008,186,5012,175,5012,161,5012,147,4947,101,4941,101xe" filled="false" stroked="true" strokeweight="3pt" strokecolor="#ffffff">
                <v:path arrowok="t"/>
              </v:shape>
            </v:group>
            <v:group style="position:absolute;left:5123;top:154;width:59;height:91" coordorigin="5123,154" coordsize="59,91">
              <v:shape style="position:absolute;left:5123;top:154;width:59;height:91" coordorigin="5123,154" coordsize="59,91" path="m5153,154l5182,245,5123,245,5153,154xe" filled="false" stroked="true" strokeweight="3pt" strokecolor="#ffffff">
                <v:path arrowok="t"/>
              </v:shape>
            </v:group>
            <v:group style="position:absolute;left:5044;top:101;width:219;height:231" coordorigin="5044,101" coordsize="219,231">
              <v:shape style="position:absolute;left:5044;top:101;width:219;height:231" coordorigin="5044,101" coordsize="219,231" path="m5044,332l5094,332,5110,284,5195,284,5210,332,5262,332,5181,101,5126,101,5044,332xe" filled="false" stroked="true" strokeweight="3pt" strokecolor="#ffffff">
                <v:path arrowok="t"/>
              </v:shape>
            </v:group>
            <v:group style="position:absolute;left:5280;top:95;width:191;height:311" coordorigin="5280,95" coordsize="191,311">
              <v:shape style="position:absolute;left:5280;top:95;width:191;height:311" coordorigin="5280,95" coordsize="191,311" path="m5280,260l5304,315,5360,337,5346,361,5353,367,5356,366,5358,366,5360,365,5362,365,5364,365,5366,365,5370,365,5373,365,5376,367,5379,369,5381,372,5381,376,5381,379,5379,382,5376,385,5374,387,5369,389,5363,389,5360,389,5356,388,5351,387,5349,386,5344,385,5338,383,5332,397,5361,405,5366,405,5379,405,5389,402,5396,397,5404,391,5408,384,5408,374,5408,366,5406,360,5401,356,5396,352,5389,350,5381,350,5379,350,5378,350,5376,351,5375,351,5372,351,5369,352,5379,338,5439,323,5471,271,5469,246,5370,191,5355,187,5344,184,5340,181,5332,177,5328,171,5328,163,5328,154,5332,147,5340,142,5347,137,5358,135,5370,135,5382,135,5417,170,5464,170,5438,115,5382,95,5356,96,5300,125,5284,158,5286,184,5339,229,5397,243,5408,246,5415,250,5421,254,5425,260,5425,268,5425,281,5418,290,5404,295,5397,297,5387,298,5376,298,5326,260,5280,260xe" filled="false" stroked="true" strokeweight="3.0pt" strokecolor="#ffffff">
                <v:path arrowok="t"/>
              </v:shape>
            </v:group>
            <v:group style="position:absolute;left:5505;top:101;width:164;height:231" coordorigin="5505,101" coordsize="164,231">
              <v:shape style="position:absolute;left:5505;top:101;width:164;height:231" coordorigin="5505,101" coordsize="164,231" path="m5505,332l5668,332,5668,290,5553,290,5553,101,5505,101,5505,332xe" filled="false" stroked="true" strokeweight="3pt" strokecolor="#ffffff">
                <v:path arrowok="t"/>
              </v:shape>
            </v:group>
            <v:group style="position:absolute;left:5696;top:101;width:48;height:231" coordorigin="5696,101" coordsize="48,231">
              <v:shape style="position:absolute;left:5696;top:101;width:48;height:231" coordorigin="5696,101" coordsize="48,231" path="m5744,101l5696,101,5696,332,5744,332,5744,101xe" filled="false" stroked="true" strokeweight="3.0pt" strokecolor="#ffffff">
                <v:path arrowok="t"/>
              </v:shape>
            </v:group>
            <v:group style="position:absolute;left:5779;top:96;width:213;height:241" coordorigin="5779,96" coordsize="213,241">
              <v:shape style="position:absolute;left:5779;top:96;width:213;height:241" coordorigin="5779,96" coordsize="213,241" path="m5991,173l5947,109,5909,96,5882,97,5813,125,5779,198,5780,226,5793,285,5854,334,5873,337,5899,336,5917,332,5938,320,5951,308,5960,332,5992,332,5992,208,5896,208,5896,246,5950,246,5943,266,5931,282,5914,293,5894,297,5873,294,5855,286,5841,270,5832,253,5828,233,5829,205,5855,148,5901,135,5909,137,5917,140,5934,152,5943,170,5991,173xe" filled="false" stroked="true" strokeweight="3pt" strokecolor="#ffffff">
                <v:path arrowok="t"/>
              </v:shape>
            </v:group>
            <v:group style="position:absolute;left:5836;top:30;width:108;height:47" coordorigin="5836,30" coordsize="108,47">
              <v:shape style="position:absolute;left:5836;top:30;width:108;height:47" coordorigin="5836,30" coordsize="108,47" path="m5944,30l5923,30,5922,40,5917,46,5908,50,5903,51,5897,52,5890,52,5883,52,5877,51,5872,50,5864,46,5859,40,5857,30,5836,30,5838,46,5843,58,5852,65,5861,73,5874,77,5890,77,5906,77,5919,73,5928,65,5937,58,5943,46,5944,30xe" filled="false" stroked="true" strokeweight="3pt" strokecolor="#ffffff">
                <v:path arrowok="t"/>
              </v:shape>
            </v:group>
            <v:group style="position:absolute;left:6034;top:101;width:48;height:231" coordorigin="6034,101" coordsize="48,231">
              <v:shape style="position:absolute;left:6034;top:101;width:48;height:231" coordorigin="6034,101" coordsize="48,231" path="m6082,101l6034,101,6034,332,6082,332,6082,101xe" filled="false" stroked="true" strokeweight="3.0pt" strokecolor="#ffffff">
                <v:path arrowok="t"/>
              </v:shape>
            </v:group>
            <v:group style="position:absolute;left:4579;top:480;width:213;height:241" coordorigin="4579,480" coordsize="213,241">
              <v:shape style="position:absolute;left:4579;top:480;width:213;height:241" coordorigin="4579,480" coordsize="213,241" path="m4791,557l4747,493,4709,480,4682,481,4613,509,4579,582,4580,610,4593,669,4654,718,4673,721,4699,720,4717,716,4738,704,4751,692,4760,716,4792,716,4792,592,4696,592,4696,630,4750,630,4743,650,4731,666,4714,677,4694,681,4673,678,4655,670,4641,654,4632,637,4628,617,4629,589,4655,532,4701,519,4709,521,4717,524,4734,536,4743,554,4791,557xe" filled="false" stroked="true" strokeweight="3pt" strokecolor="#ffffff">
                <v:path arrowok="t"/>
              </v:shape>
            </v:group>
            <v:group style="position:absolute;left:3797;top:101;width:187;height:231" coordorigin="3797,101" coordsize="187,231">
              <v:shape style="position:absolute;left:3797;top:101;width:187;height:231" coordorigin="3797,101" coordsize="187,231" path="m3797,101l3797,142,3866,142,3866,332,3914,332,3914,142,3983,142,3983,101,3797,101xe" filled="false" stroked="true" strokeweight="3pt" strokecolor="#ffffff">
                <v:path arrowok="t"/>
              </v:shape>
            </v:group>
            <v:group style="position:absolute;left:4013;top:101;width:175;height:231" coordorigin="4013,101" coordsize="175,231">
              <v:shape style="position:absolute;left:4013;top:101;width:175;height:231" coordorigin="4013,101" coordsize="175,231" path="m4182,101l4013,101,4013,332,4187,332,4187,290,4060,290,4060,231,4172,231,4172,191,4060,191,4060,142,4182,142,4182,101xe" filled="false" stroked="true" strokeweight="3pt" strokecolor="#ffffff">
                <v:path arrowok="t"/>
              </v:shape>
            </v:group>
            <v:group style="position:absolute;left:4209;top:101;width:178;height:231" coordorigin="4209,101" coordsize="178,231">
              <v:shape style="position:absolute;left:4209;top:101;width:178;height:231" coordorigin="4209,101" coordsize="178,231" path="m4209,332l4386,332,4386,291,4267,291,4386,140,4386,101,4212,101,4212,142,4326,142,4209,291,4209,332xe" filled="false" stroked="true" strokeweight="3pt" strokecolor="#ffffff">
                <v:path arrowok="t"/>
              </v:shape>
            </v:group>
            <v:group style="position:absolute;left:4416;top:101;width:48;height:231" coordorigin="4416,101" coordsize="48,231">
              <v:shape style="position:absolute;left:4416;top:101;width:48;height:231" coordorigin="4416,101" coordsize="48,231" path="m4464,101l4416,101,4416,332,4464,332,4464,101xe" filled="false" stroked="true" strokeweight="3.0pt" strokecolor="#ffffff">
                <v:path arrowok="t"/>
              </v:shape>
            </v:group>
            <v:group style="position:absolute;left:4420;top:38;width:41;height:38" coordorigin="4420,38" coordsize="41,38">
              <v:shape style="position:absolute;left:4420;top:38;width:41;height:38" coordorigin="4420,38" coordsize="41,38" path="m4420,75l4461,75,4461,38,4420,38,4420,75xe" filled="false" stroked="true" strokeweight="3pt" strokecolor="#ffffff">
                <v:path arrowok="t"/>
              </v:shape>
            </v:group>
            <v:group style="position:absolute;left:4508;top:101;width:187;height:231" coordorigin="4508,101" coordsize="187,231">
              <v:shape style="position:absolute;left:4508;top:101;width:187;height:231" coordorigin="4508,101" coordsize="187,231" path="m4508,332l4553,332,4553,168,4647,332,4695,332,4695,101,4650,101,4650,262,4559,101,4508,101,4508,332xe" filled="false" stroked="true" strokeweight="3pt" strokecolor="#ffffff">
                <v:path arrowok="t"/>
              </v:shape>
            </v:group>
            <v:group style="position:absolute;left:4636;top:414;width:108;height:47" coordorigin="4636,414" coordsize="108,47">
              <v:shape style="position:absolute;left:4636;top:414;width:108;height:47" coordorigin="4636,414" coordsize="108,47" path="m4744,414l4723,414,4722,424,4717,430,4708,434,4703,436,4697,437,4690,437,4683,437,4677,436,4672,434,4664,430,4659,424,4657,414,4636,414,4638,430,4643,442,4652,449,4661,457,4674,461,4690,461,4706,461,4719,457,4728,449,4737,442,4743,430,4744,414xe" filled="false" stroked="true" strokeweight="3pt" strokecolor="#ffffff">
                <v:path arrowok="t"/>
              </v:shape>
            </v:group>
            <v:group style="position:absolute;left:4834;top:485;width:48;height:231" coordorigin="4834,485" coordsize="48,231">
              <v:shape style="position:absolute;left:4834;top:485;width:48;height:231" coordorigin="4834,485" coordsize="48,231" path="m4882,485l4834,485,4834,716,4882,716,4882,485xe" filled="false" stroked="true" strokeweight="3.0pt" strokecolor="#ffffff">
                <v:path arrowok="t"/>
              </v:shape>
              <v:shape style="position:absolute;left:0;top:0;width:6113;height:820" type="#_x0000_t202" filled="false" stroked="false">
                <v:textbox inset="0,0,0,0">
                  <w:txbxContent>
                    <w:p>
                      <w:pPr>
                        <w:spacing w:line="250" w:lineRule="auto" w:before="31"/>
                        <w:ind w:left="191" w:right="6" w:hanging="187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1D1D1B"/>
                          <w:sz w:val="32"/>
                        </w:rPr>
                        <w:t>BAŞLIĞI TEZİN BAŞLIĞI TEZİN BAŞLIĞI TEZİN BAŞLIĞI TEZİN BAŞLIĞI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inion Pro"/>
          <w:spacing w:val="24"/>
          <w:sz w:val="20"/>
        </w:rPr>
      </w:r>
    </w:p>
    <w:p>
      <w:pPr>
        <w:spacing w:after="0" w:line="200" w:lineRule="atLeast"/>
        <w:rPr>
          <w:rFonts w:ascii="Minion Pro" w:hAnsi="Minion Pro" w:cs="Minion Pro" w:eastAsia="Minion Pro"/>
          <w:sz w:val="20"/>
          <w:szCs w:val="20"/>
        </w:rPr>
        <w:sectPr>
          <w:type w:val="continuous"/>
          <w:pgSz w:w="27220" w:h="18150" w:orient="landscape"/>
          <w:pgMar w:top="1360" w:bottom="280" w:left="0" w:right="0"/>
        </w:sect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11"/>
        <w:rPr>
          <w:rFonts w:ascii="Minion Pro" w:hAnsi="Minion Pro" w:cs="Minion Pro" w:eastAsia="Minion Pro"/>
          <w:sz w:val="29"/>
          <w:szCs w:val="29"/>
        </w:rPr>
      </w:pPr>
    </w:p>
    <w:p>
      <w:pPr>
        <w:spacing w:after="0" w:line="240" w:lineRule="auto"/>
        <w:rPr>
          <w:rFonts w:ascii="Minion Pro" w:hAnsi="Minion Pro" w:cs="Minion Pro" w:eastAsia="Minion Pro"/>
          <w:sz w:val="29"/>
          <w:szCs w:val="29"/>
        </w:rPr>
        <w:sectPr>
          <w:headerReference w:type="even" r:id="rId114"/>
          <w:pgSz w:w="27220" w:h="18150" w:orient="landscape"/>
          <w:pgMar w:header="0" w:footer="0" w:top="160" w:bottom="0" w:left="0" w:right="0"/>
        </w:sectPr>
      </w:pPr>
    </w:p>
    <w:p>
      <w:pPr>
        <w:spacing w:line="240" w:lineRule="auto" w:before="0"/>
        <w:rPr>
          <w:rFonts w:ascii="Minion Pro" w:hAnsi="Minion Pro" w:cs="Minion Pro" w:eastAsia="Minion Pro"/>
          <w:sz w:val="28"/>
          <w:szCs w:val="28"/>
        </w:rPr>
      </w:pPr>
    </w:p>
    <w:p>
      <w:pPr>
        <w:spacing w:line="240" w:lineRule="auto" w:before="6"/>
        <w:rPr>
          <w:rFonts w:ascii="Minion Pro" w:hAnsi="Minion Pro" w:cs="Minion Pro" w:eastAsia="Minion Pro"/>
          <w:sz w:val="25"/>
          <w:szCs w:val="25"/>
        </w:rPr>
      </w:pPr>
    </w:p>
    <w:p>
      <w:pPr>
        <w:spacing w:before="0"/>
        <w:ind w:left="0" w:right="1956" w:firstLine="0"/>
        <w:jc w:val="righ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659.26593pt;margin-top:-65.343369pt;width:42.028177pt;height:42.028177pt;mso-position-horizontal-relative:page;mso-position-vertical-relative:paragraph;z-index:2320" type="#_x0000_t75" stroked="false">
            <v:imagedata r:id="rId16" o:title=""/>
          </v:shape>
        </w:pict>
      </w:r>
      <w:r>
        <w:rPr/>
        <w:pict>
          <v:shape style="position:absolute;margin-left:735.148438pt;margin-top:-17.331072pt;width:128.315755pt;height:128.315755pt;mso-position-horizontal-relative:page;mso-position-vertical-relative:paragraph;z-index:2368" type="#_x0000_t75" stroked="false">
            <v:imagedata r:id="rId16" o:title=""/>
          </v:shape>
        </w:pict>
      </w:r>
      <w:r>
        <w:rPr/>
        <w:pict>
          <v:shape style="position:absolute;margin-left:675.080566pt;margin-top:-12.278152pt;width:14pt;height:32.35pt;mso-position-horizontal-relative:page;mso-position-vertical-relative:paragraph;z-index:2536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/>
                      <w:b/>
                      <w:spacing w:val="2"/>
                      <w:w w:val="99"/>
                      <w:sz w:val="24"/>
                    </w:rPr>
                    <w:t>20.....</w:t>
                  </w:r>
                  <w:r>
                    <w:rPr>
                      <w:rFonts w:asci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8"/>
          <w:w w:val="95"/>
          <w:sz w:val="28"/>
        </w:rPr>
        <w:t>T</w:t>
      </w:r>
      <w:r>
        <w:rPr>
          <w:rFonts w:ascii="Arial"/>
          <w:b/>
          <w:spacing w:val="13"/>
          <w:w w:val="95"/>
          <w:sz w:val="28"/>
        </w:rPr>
        <w:t>.C.</w:t>
      </w:r>
      <w:r>
        <w:rPr>
          <w:rFonts w:ascii="Arial"/>
          <w:sz w:val="28"/>
        </w:rPr>
      </w:r>
    </w:p>
    <w:p>
      <w:pPr>
        <w:spacing w:before="14"/>
        <w:ind w:left="0" w:right="261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12"/>
          <w:sz w:val="28"/>
        </w:rPr>
        <w:t>GAZİANTEP</w:t>
      </w:r>
      <w:r>
        <w:rPr>
          <w:rFonts w:ascii="Arial" w:hAnsi="Arial"/>
          <w:b/>
          <w:spacing w:val="23"/>
          <w:sz w:val="28"/>
        </w:rPr>
        <w:t> </w:t>
      </w:r>
      <w:r>
        <w:rPr>
          <w:rFonts w:ascii="Arial" w:hAnsi="Arial"/>
          <w:b/>
          <w:spacing w:val="14"/>
          <w:sz w:val="28"/>
        </w:rPr>
        <w:t>ÜNİVERSİTESİ</w:t>
      </w:r>
      <w:r>
        <w:rPr>
          <w:rFonts w:ascii="Arial" w:hAnsi="Arial"/>
          <w:sz w:val="28"/>
        </w:rPr>
      </w:r>
    </w:p>
    <w:p>
      <w:pPr>
        <w:spacing w:before="14"/>
        <w:ind w:left="0" w:right="0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11"/>
          <w:sz w:val="28"/>
        </w:rPr>
        <w:t>EĞİTİM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2"/>
          <w:sz w:val="28"/>
        </w:rPr>
        <w:t>BİLİMLERİ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4"/>
          <w:sz w:val="28"/>
        </w:rPr>
        <w:t>ENSTİTÜSÜ</w:t>
      </w:r>
      <w:r>
        <w:rPr>
          <w:rFonts w:ascii="Arial" w:hAnsi="Arial"/>
          <w:sz w:val="28"/>
        </w:rPr>
      </w:r>
    </w:p>
    <w:p>
      <w:pPr>
        <w:spacing w:before="14"/>
        <w:ind w:left="0" w:right="184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pacing w:val="13"/>
          <w:sz w:val="28"/>
        </w:rPr>
        <w:t>..................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spacing w:val="9"/>
          <w:sz w:val="28"/>
        </w:rPr>
        <w:t>ANA</w:t>
      </w:r>
      <w:r>
        <w:rPr>
          <w:rFonts w:ascii="Arial" w:hAnsi="Arial"/>
          <w:b/>
          <w:spacing w:val="17"/>
          <w:sz w:val="28"/>
        </w:rPr>
        <w:t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4"/>
          <w:sz w:val="28"/>
        </w:rPr>
        <w:t>DALI</w:t>
      </w:r>
      <w:r>
        <w:rPr>
          <w:rFonts w:ascii="Arial" w:hAnsi="Arial"/>
          <w:sz w:val="28"/>
        </w:rPr>
      </w:r>
    </w:p>
    <w:p>
      <w:pPr>
        <w:spacing w:before="14"/>
        <w:ind w:left="18654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914.600281pt;margin-top:145.472931pt;width:305.650pt;height:41pt;mso-position-horizontal-relative:page;mso-position-vertical-relative:paragraph;z-index:2416" coordorigin="18292,2909" coordsize="6113,820">
            <v:group style="position:absolute;left:18368;top:3051;width:90;height:51" coordorigin="18368,3051" coordsize="90,51">
              <v:shape style="position:absolute;left:18368;top:3051;width:90;height:51" coordorigin="18368,3051" coordsize="90,51" path="m18418,3051l18429,3051,18438,3052,18445,3054,18454,3058,18458,3065,18458,3076,18458,3085,18455,3092,18448,3096,18442,3100,18434,3101,18424,3101,18368,3101,18368,3051,18418,3051xe" filled="false" stroked="true" strokeweight="3pt" strokecolor="#ffffff">
                <v:path arrowok="t"/>
              </v:shape>
            </v:group>
            <v:group style="position:absolute;left:18368;top:3140;width:95;height:62" coordorigin="18368,3140" coordsize="95,62">
              <v:shape style="position:absolute;left:18368;top:3140;width:95;height:62" coordorigin="18368,3140" coordsize="95,62" path="m18425,3140l18462,3156,18462,3168,18462,3182,18457,3192,18447,3197,18442,3200,18434,3201,18424,3201,18368,3201,18368,3140,18425,3140xe" filled="false" stroked="true" strokeweight="3pt" strokecolor="#ffffff">
                <v:path arrowok="t"/>
              </v:shape>
            </v:group>
            <v:group style="position:absolute;left:18322;top:3011;width:189;height:231" coordorigin="18322,3011" coordsize="189,231">
              <v:shape style="position:absolute;left:18322;top:3011;width:189;height:231" coordorigin="18322,3011" coordsize="189,231" path="m18433,3011l18322,3011,18322,3241,18426,3241,18437,3241,18448,3240,18458,3238,18468,3236,18477,3232,18484,3226,18491,3221,18496,3215,18501,3208,18508,3197,18511,3185,18511,3171,18511,3158,18508,3147,18502,3138,18496,3128,18487,3122,18475,3117,18483,3113,18489,3109,18493,3104,18500,3096,18504,3084,18504,3070,18504,3057,18439,3011,18433,3011xe" filled="false" stroked="true" strokeweight="3pt" strokecolor="#ffffff">
                <v:path arrowok="t"/>
              </v:shape>
            </v:group>
            <v:group style="position:absolute;left:18615;top:3063;width:59;height:91" coordorigin="18615,3063" coordsize="59,91">
              <v:shape style="position:absolute;left:18615;top:3063;width:59;height:91" coordorigin="18615,3063" coordsize="59,91" path="m18645,3063l18674,3154,18615,3154,18645,3063xe" filled="false" stroked="true" strokeweight="3pt" strokecolor="#ffffff">
                <v:path arrowok="t"/>
              </v:shape>
            </v:group>
            <v:group style="position:absolute;left:18536;top:3011;width:219;height:231" coordorigin="18536,3011" coordsize="219,231">
              <v:shape style="position:absolute;left:18536;top:3011;width:219;height:231" coordorigin="18536,3011" coordsize="219,231" path="m18536,3241l18586,3241,18602,3194,18687,3194,18702,3241,18754,3241,18673,3011,18618,3011,18536,3241xe" filled="false" stroked="true" strokeweight="3pt" strokecolor="#ffffff">
                <v:path arrowok="t"/>
              </v:shape>
            </v:group>
            <v:group style="position:absolute;left:18772;top:3004;width:191;height:311" coordorigin="18772,3004" coordsize="191,311">
              <v:shape style="position:absolute;left:18772;top:3004;width:191;height:311" coordorigin="18772,3004" coordsize="191,311" path="m18772,3170l18796,3225,18852,3247,18838,3270,18845,3277,18848,3276,18850,3275,18852,3275,18854,3274,18856,3274,18858,3274,18862,3274,18865,3275,18868,3277,18871,3278,18873,3281,18873,3286,18873,3289,18871,3292,18869,3294,18866,3297,18861,3298,18855,3298,18852,3298,18848,3298,18843,3296,18841,3296,18836,3295,18831,3293,18825,3306,18853,3315,18858,3315,18871,3315,18881,3312,18888,3306,18896,3301,18900,3293,18900,3284,18900,3276,18898,3270,18893,3266,18888,3262,18881,3260,18873,3260,18871,3260,18861,3261,18871,3247,18931,3232,18963,3180,18961,3156,18862,3100,18847,3097,18836,3094,18832,3091,18824,3087,18820,3081,18820,3072,18820,3063,18824,3056,18832,3051,18839,3046,18850,3044,18862,3044,18874,3044,18910,3079,18956,3079,18930,3025,18874,3004,18848,3005,18792,3034,18776,3068,18778,3093,18831,3139,18889,3152,18900,3156,18907,3160,18913,3164,18917,3170,18917,3177,18917,3190,18910,3199,18896,3204,18889,3206,18879,3208,18868,3208,18818,3170,18772,3170xe" filled="false" stroked="true" strokeweight="3.0pt" strokecolor="#ffffff">
                <v:path arrowok="t"/>
              </v:shape>
            </v:group>
            <v:group style="position:absolute;left:18997;top:3011;width:164;height:231" coordorigin="18997,3011" coordsize="164,231">
              <v:shape style="position:absolute;left:18997;top:3011;width:164;height:231" coordorigin="18997,3011" coordsize="164,231" path="m18997,3241l19160,3241,19160,3200,19045,3200,19045,3011,18997,3011,18997,3241xe" filled="false" stroked="true" strokeweight="3pt" strokecolor="#ffffff">
                <v:path arrowok="t"/>
              </v:shape>
            </v:group>
            <v:group style="position:absolute;left:19188;top:3011;width:48;height:231" coordorigin="19188,3011" coordsize="48,231">
              <v:shape style="position:absolute;left:19188;top:3011;width:48;height:231" coordorigin="19188,3011" coordsize="48,231" path="m19236,3011l19188,3011,19188,3241,19236,3241,19236,3011xe" filled="false" stroked="true" strokeweight="3pt" strokecolor="#ffffff">
                <v:path arrowok="t"/>
              </v:shape>
            </v:group>
            <v:group style="position:absolute;left:19271;top:3006;width:213;height:241" coordorigin="19271,3006" coordsize="213,241">
              <v:shape style="position:absolute;left:19271;top:3006;width:213;height:241" coordorigin="19271,3006" coordsize="213,241" path="m19483,3083l19439,3018,19401,3006,19374,3007,19305,3035,19271,3107,19272,3135,19285,3194,19346,3243,19365,3247,19391,3245,19409,3241,19430,3229,19443,3218,19452,3241,19484,3241,19484,3117,19388,3117,19388,3156,19442,3156,19435,3176,19423,3192,19406,3202,19386,3206,19365,3203,19347,3195,19333,3179,19324,3162,19320,3142,19321,3114,19347,3058,19393,3044,19401,3046,19409,3050,19426,3062,19435,3080,19483,3083xe" filled="false" stroked="true" strokeweight="3pt" strokecolor="#ffffff">
                <v:path arrowok="t"/>
              </v:shape>
            </v:group>
            <v:group style="position:absolute;left:19328;top:2939;width:108;height:47" coordorigin="19328,2939" coordsize="108,47">
              <v:shape style="position:absolute;left:19328;top:2939;width:108;height:47" coordorigin="19328,2939" coordsize="108,47" path="m19436,2939l19415,2939,19414,2949,19409,2956,19400,2959,19395,2961,19389,2962,19382,2962,19375,2962,19369,2961,19364,2959,19356,2956,19351,2949,19349,2939,19328,2939,19330,2955,19335,2967,19344,2975,19353,2982,19366,2986,19382,2986,19398,2986,19411,2982,19420,2975,19429,2967,19435,2955,19436,2939xe" filled="false" stroked="true" strokeweight="3pt" strokecolor="#ffffff">
                <v:path arrowok="t"/>
              </v:shape>
            </v:group>
            <v:group style="position:absolute;left:19526;top:3011;width:48;height:231" coordorigin="19526,3011" coordsize="48,231">
              <v:shape style="position:absolute;left:19526;top:3011;width:48;height:231" coordorigin="19526,3011" coordsize="48,231" path="m19574,3011l19526,3011,19526,3241,19574,3241,19574,3011xe" filled="false" stroked="true" strokeweight="3pt" strokecolor="#ffffff">
                <v:path arrowok="t"/>
              </v:shape>
            </v:group>
            <v:group style="position:absolute;left:18489;top:3395;width:187;height:231" coordorigin="18489,3395" coordsize="187,231">
              <v:shape style="position:absolute;left:18489;top:3395;width:187;height:231" coordorigin="18489,3395" coordsize="187,231" path="m18489,3395l18489,3435,18558,3435,18558,3625,18606,3625,18606,3435,18675,3435,18675,3395,18489,3395xe" filled="false" stroked="true" strokeweight="3pt" strokecolor="#ffffff">
                <v:path arrowok="t"/>
              </v:shape>
            </v:group>
            <v:group style="position:absolute;left:18705;top:3395;width:175;height:231" coordorigin="18705,3395" coordsize="175,231">
              <v:shape style="position:absolute;left:18705;top:3395;width:175;height:231" coordorigin="18705,3395" coordsize="175,231" path="m18874,3395l18705,3395,18705,3625,18879,3625,18879,3584,18752,3584,18752,3524,18864,3524,18864,3484,18752,3484,18752,3435,18874,3435,18874,3395xe" filled="false" stroked="true" strokeweight="3pt" strokecolor="#ffffff">
                <v:path arrowok="t"/>
              </v:shape>
            </v:group>
            <v:group style="position:absolute;left:18901;top:3395;width:178;height:231" coordorigin="18901,3395" coordsize="178,231">
              <v:shape style="position:absolute;left:18901;top:3395;width:178;height:231" coordorigin="18901,3395" coordsize="178,231" path="m18901,3625l19078,3625,19078,3584,18959,3584,19078,3433,19078,3395,18904,3395,18904,3435,19018,3435,18901,3584,18901,3625xe" filled="false" stroked="true" strokeweight="3pt" strokecolor="#ffffff">
                <v:path arrowok="t"/>
              </v:shape>
            </v:group>
            <v:group style="position:absolute;left:19108;top:3395;width:48;height:231" coordorigin="19108,3395" coordsize="48,231">
              <v:shape style="position:absolute;left:19108;top:3395;width:48;height:231" coordorigin="19108,3395" coordsize="48,231" path="m19156,3395l19108,3395,19108,3625,19156,3625,19156,3395xe" filled="false" stroked="true" strokeweight="3pt" strokecolor="#ffffff">
                <v:path arrowok="t"/>
              </v:shape>
            </v:group>
            <v:group style="position:absolute;left:19112;top:3332;width:41;height:38" coordorigin="19112,3332" coordsize="41,38">
              <v:shape style="position:absolute;left:19112;top:3332;width:41;height:38" coordorigin="19112,3332" coordsize="41,38" path="m19112,3369l19153,3369,19153,3332,19112,3332,19112,3369xe" filled="false" stroked="true" strokeweight="3pt" strokecolor="#ffffff">
                <v:path arrowok="t"/>
              </v:shape>
            </v:group>
            <v:group style="position:absolute;left:19200;top:3395;width:187;height:231" coordorigin="19200,3395" coordsize="187,231">
              <v:shape style="position:absolute;left:19200;top:3395;width:187;height:231" coordorigin="19200,3395" coordsize="187,231" path="m19200,3625l19245,3625,19245,3462,19339,3625,19387,3625,19387,3395,19342,3395,19342,3555,19251,3395,19200,3395,19200,3625xe" filled="false" stroked="true" strokeweight="3pt" strokecolor="#ffffff">
                <v:path arrowok="t"/>
              </v:shape>
            </v:group>
            <v:group style="position:absolute;left:19568;top:3435;width:90;height:51" coordorigin="19568,3435" coordsize="90,51">
              <v:shape style="position:absolute;left:19568;top:3435;width:90;height:51" coordorigin="19568,3435" coordsize="90,51" path="m19618,3435l19629,3435,19638,3436,19645,3438,19654,3442,19658,3449,19658,3460,19658,3469,19655,3476,19648,3480,19642,3484,19634,3485,19624,3485,19568,3485,19568,3435,19618,3435xe" filled="false" stroked="true" strokeweight="3pt" strokecolor="#ffffff">
                <v:path arrowok="t"/>
              </v:shape>
            </v:group>
            <v:group style="position:absolute;left:19568;top:3524;width:95;height:62" coordorigin="19568,3524" coordsize="95,62">
              <v:shape style="position:absolute;left:19568;top:3524;width:95;height:62" coordorigin="19568,3524" coordsize="95,62" path="m19625,3524l19635,3524,19642,3525,19648,3528,19657,3532,19662,3540,19662,3552,19662,3566,19657,3576,19647,3581,19642,3584,19634,3585,19624,3585,19568,3585,19568,3524,19625,3524xe" filled="false" stroked="true" strokeweight="3pt" strokecolor="#ffffff">
                <v:path arrowok="t"/>
              </v:shape>
            </v:group>
            <v:group style="position:absolute;left:19522;top:3395;width:189;height:231" coordorigin="19522,3395" coordsize="189,231">
              <v:shape style="position:absolute;left:19522;top:3395;width:189;height:231" coordorigin="19522,3395" coordsize="189,231" path="m19633,3395l19522,3395,19522,3625,19626,3625,19637,3625,19648,3624,19658,3622,19668,3620,19677,3616,19684,3610,19691,3605,19696,3599,19701,3592,19708,3581,19711,3569,19711,3555,19711,3542,19708,3531,19702,3522,19696,3512,19687,3506,19675,3501,19683,3497,19689,3493,19693,3488,19700,3480,19704,3468,19704,3454,19704,3441,19639,3395,19633,3395xe" filled="false" stroked="true" strokeweight="3pt" strokecolor="#ffffff">
                <v:path arrowok="t"/>
              </v:shape>
            </v:group>
            <v:group style="position:absolute;left:19815;top:3447;width:59;height:91" coordorigin="19815,3447" coordsize="59,91">
              <v:shape style="position:absolute;left:19815;top:3447;width:59;height:91" coordorigin="19815,3447" coordsize="59,91" path="m19845,3447l19874,3538,19815,3538,19845,3447xe" filled="false" stroked="true" strokeweight="3pt" strokecolor="#ffffff">
                <v:path arrowok="t"/>
              </v:shape>
            </v:group>
            <v:group style="position:absolute;left:19736;top:3395;width:219;height:231" coordorigin="19736,3395" coordsize="219,231">
              <v:shape style="position:absolute;left:19736;top:3395;width:219;height:231" coordorigin="19736,3395" coordsize="219,231" path="m19736,3625l19786,3625,19802,3578,19887,3578,19902,3625,19954,3625,19873,3395,19818,3395,19736,3625xe" filled="false" stroked="true" strokeweight="3pt" strokecolor="#ffffff">
                <v:path arrowok="t"/>
              </v:shape>
            </v:group>
            <v:group style="position:absolute;left:19972;top:3388;width:191;height:311" coordorigin="19972,3388" coordsize="191,311">
              <v:shape style="position:absolute;left:19972;top:3388;width:191;height:311" coordorigin="19972,3388" coordsize="191,311" path="m19972,3554l19996,3609,20052,3631,20038,3654,20045,3661,20048,3660,20050,3659,20052,3659,20054,3658,20056,3658,20058,3658,20062,3658,20065,3659,20068,3661,20071,3662,20073,3665,20073,3670,20073,3673,20071,3676,20068,3678,20066,3681,20061,3682,20055,3682,20052,3682,20048,3682,20043,3680,20041,3680,20036,3679,20030,3677,20025,3690,20053,3699,20058,3699,20071,3699,20081,3696,20088,3690,20096,3685,20100,3677,20100,3668,20100,3660,20098,3654,20093,3650,20088,3646,20081,3644,20073,3644,20071,3644,20070,3644,20068,3644,20067,3644,20064,3645,20061,3645,20071,3631,20131,3616,20163,3564,20161,3540,20062,3484,20047,3481,20036,3478,20032,3475,20024,3471,20020,3465,20020,3456,20020,3447,20024,3440,20032,3435,20039,3430,20050,3428,20062,3428,20074,3428,20110,3463,20156,3463,20130,3409,20074,3388,20048,3389,19992,3418,19976,3452,19978,3477,20031,3523,20089,3536,20100,3540,20107,3544,20113,3548,20117,3554,20117,3561,20117,3574,20110,3583,20096,3588,20089,3590,20079,3592,20068,3592,20018,3554,19972,3554xe" filled="false" stroked="true" strokeweight="3.0pt" strokecolor="#ffffff">
                <v:path arrowok="t"/>
              </v:shape>
            </v:group>
            <v:group style="position:absolute;left:20197;top:3395;width:164;height:231" coordorigin="20197,3395" coordsize="164,231">
              <v:shape style="position:absolute;left:20197;top:3395;width:164;height:231" coordorigin="20197,3395" coordsize="164,231" path="m20197,3625l20360,3625,20360,3584,20245,3584,20245,3395,20197,3395,20197,3625xe" filled="false" stroked="true" strokeweight="3pt" strokecolor="#ffffff">
                <v:path arrowok="t"/>
              </v:shape>
            </v:group>
            <v:group style="position:absolute;left:20388;top:3395;width:48;height:231" coordorigin="20388,3395" coordsize="48,231">
              <v:shape style="position:absolute;left:20388;top:3395;width:48;height:231" coordorigin="20388,3395" coordsize="48,231" path="m20436,3395l20388,3395,20388,3625,20436,3625,20436,3395xe" filled="false" stroked="true" strokeweight="3pt" strokecolor="#ffffff">
                <v:path arrowok="t"/>
              </v:shape>
            </v:group>
            <v:group style="position:absolute;left:20768;top:3051;width:90;height:51" coordorigin="20768,3051" coordsize="90,51">
              <v:shape style="position:absolute;left:20768;top:3051;width:90;height:51" coordorigin="20768,3051" coordsize="90,51" path="m20818,3051l20829,3051,20838,3052,20845,3054,20854,3058,20858,3065,20858,3076,20858,3085,20855,3092,20848,3096,20842,3100,20834,3101,20824,3101,20768,3101,20768,3051,20818,3051xe" filled="false" stroked="true" strokeweight="3pt" strokecolor="#ffffff">
                <v:path arrowok="t"/>
              </v:shape>
            </v:group>
            <v:group style="position:absolute;left:20768;top:3140;width:95;height:62" coordorigin="20768,3140" coordsize="95,62">
              <v:shape style="position:absolute;left:20768;top:3140;width:95;height:62" coordorigin="20768,3140" coordsize="95,62" path="m20825,3140l20835,3140,20842,3141,20848,3144,20857,3148,20862,3156,20862,3168,20862,3182,20857,3192,20847,3197,20842,3200,20834,3201,20824,3201,20768,3201,20768,3140,20825,3140xe" filled="false" stroked="true" strokeweight="3pt" strokecolor="#ffffff">
                <v:path arrowok="t"/>
              </v:shape>
            </v:group>
            <v:group style="position:absolute;left:20722;top:3011;width:189;height:231" coordorigin="20722,3011" coordsize="189,231">
              <v:shape style="position:absolute;left:20722;top:3011;width:189;height:231" coordorigin="20722,3011" coordsize="189,231" path="m20833,3011l20722,3011,20722,3241,20826,3241,20837,3241,20848,3240,20858,3238,20868,3236,20877,3232,20884,3226,20891,3221,20896,3215,20901,3208,20908,3197,20911,3185,20911,3171,20911,3158,20908,3147,20902,3138,20896,3128,20887,3122,20875,3117,20883,3113,20889,3109,20893,3104,20900,3096,20904,3084,20904,3070,20904,3057,20839,3011,20833,3011xe" filled="false" stroked="true" strokeweight="3pt" strokecolor="#ffffff">
                <v:path arrowok="t"/>
              </v:shape>
            </v:group>
            <v:group style="position:absolute;left:21015;top:3063;width:59;height:91" coordorigin="21015,3063" coordsize="59,91">
              <v:shape style="position:absolute;left:21015;top:3063;width:59;height:91" coordorigin="21015,3063" coordsize="59,91" path="m21045,3063l21074,3154,21015,3154,21045,3063xe" filled="false" stroked="true" strokeweight="3pt" strokecolor="#ffffff">
                <v:path arrowok="t"/>
              </v:shape>
            </v:group>
            <v:group style="position:absolute;left:20936;top:3011;width:219;height:231" coordorigin="20936,3011" coordsize="219,231">
              <v:shape style="position:absolute;left:20936;top:3011;width:219;height:231" coordorigin="20936,3011" coordsize="219,231" path="m20936,3241l20986,3241,21002,3194,21087,3194,21102,3241,21154,3241,21073,3011,21018,3011,20936,3241xe" filled="false" stroked="true" strokeweight="3pt" strokecolor="#ffffff">
                <v:path arrowok="t"/>
              </v:shape>
            </v:group>
            <v:group style="position:absolute;left:21172;top:3004;width:191;height:311" coordorigin="21172,3004" coordsize="191,311">
              <v:shape style="position:absolute;left:21172;top:3004;width:191;height:311" coordorigin="21172,3004" coordsize="191,311" path="m21172,3170l21196,3225,21252,3247,21238,3270,21245,3277,21248,3276,21250,3275,21252,3275,21254,3274,21256,3274,21258,3274,21262,3274,21265,3275,21268,3277,21271,3278,21273,3281,21273,3286,21273,3289,21271,3292,21268,3294,21266,3297,21261,3298,21255,3298,21252,3298,21248,3298,21243,3296,21241,3296,21236,3295,21230,3293,21225,3306,21253,3315,21258,3315,21271,3315,21281,3312,21288,3306,21296,3301,21300,3293,21300,3284,21300,3276,21298,3270,21293,3266,21288,3262,21281,3260,21273,3260,21271,3260,21270,3260,21268,3260,21267,3260,21264,3261,21261,3261,21271,3247,21331,3232,21363,3180,21361,3156,21262,3100,21247,3097,21236,3094,21232,3091,21224,3087,21220,3081,21220,3072,21220,3063,21224,3056,21232,3051,21239,3046,21250,3044,21262,3044,21274,3044,21310,3079,21356,3079,21330,3025,21274,3004,21248,3005,21192,3034,21176,3068,21178,3093,21231,3139,21289,3152,21300,3156,21307,3160,21313,3164,21317,3170,21317,3177,21317,3190,21310,3199,21296,3204,21289,3206,21279,3208,21268,3208,21218,3170,21172,3170xe" filled="false" stroked="true" strokeweight="3.0pt" strokecolor="#ffffff">
                <v:path arrowok="t"/>
              </v:shape>
            </v:group>
            <v:group style="position:absolute;left:21397;top:3011;width:164;height:231" coordorigin="21397,3011" coordsize="164,231">
              <v:shape style="position:absolute;left:21397;top:3011;width:164;height:231" coordorigin="21397,3011" coordsize="164,231" path="m21397,3241l21560,3241,21560,3200,21445,3200,21445,3011,21397,3011,21397,3241xe" filled="false" stroked="true" strokeweight="3pt" strokecolor="#ffffff">
                <v:path arrowok="t"/>
              </v:shape>
            </v:group>
            <v:group style="position:absolute;left:21588;top:3011;width:48;height:231" coordorigin="21588,3011" coordsize="48,231">
              <v:shape style="position:absolute;left:21588;top:3011;width:48;height:231" coordorigin="21588,3011" coordsize="48,231" path="m21636,3011l21588,3011,21588,3241,21636,3241,21636,3011xe" filled="false" stroked="true" strokeweight="3.0pt" strokecolor="#ffffff">
                <v:path arrowok="t"/>
              </v:shape>
            </v:group>
            <v:group style="position:absolute;left:21671;top:3006;width:213;height:241" coordorigin="21671,3006" coordsize="213,241">
              <v:shape style="position:absolute;left:21671;top:3006;width:213;height:241" coordorigin="21671,3006" coordsize="213,241" path="m21883,3083l21839,3018,21801,3006,21774,3007,21705,3035,21671,3107,21672,3135,21685,3194,21746,3243,21765,3247,21791,3245,21809,3241,21830,3229,21843,3218,21852,3241,21884,3241,21884,3117,21788,3117,21788,3156,21842,3156,21835,3176,21823,3192,21806,3202,21786,3206,21765,3203,21747,3195,21733,3179,21724,3162,21720,3142,21721,3114,21747,3058,21793,3044,21801,3046,21809,3050,21826,3062,21835,3080,21883,3083xe" filled="false" stroked="true" strokeweight="3pt" strokecolor="#ffffff">
                <v:path arrowok="t"/>
              </v:shape>
            </v:group>
            <v:group style="position:absolute;left:21728;top:2939;width:108;height:47" coordorigin="21728,2939" coordsize="108,47">
              <v:shape style="position:absolute;left:21728;top:2939;width:108;height:47" coordorigin="21728,2939" coordsize="108,47" path="m21836,2939l21815,2939,21814,2949,21809,2956,21800,2959,21795,2961,21789,2962,21782,2962,21775,2962,21769,2961,21764,2959,21756,2956,21751,2949,21749,2939,21728,2939,21730,2955,21735,2967,21744,2975,21753,2982,21766,2986,21782,2986,21798,2986,21811,2982,21820,2975,21829,2967,21835,2955,21836,2939xe" filled="false" stroked="true" strokeweight="3pt" strokecolor="#ffffff">
                <v:path arrowok="t"/>
              </v:shape>
            </v:group>
            <v:group style="position:absolute;left:21926;top:3011;width:48;height:231" coordorigin="21926,3011" coordsize="48,231">
              <v:shape style="position:absolute;left:21926;top:3011;width:48;height:231" coordorigin="21926,3011" coordsize="48,231" path="m21974,3011l21926,3011,21926,3241,21974,3241,21974,3011xe" filled="false" stroked="true" strokeweight="3.0pt" strokecolor="#ffffff">
                <v:path arrowok="t"/>
              </v:shape>
            </v:group>
            <v:group style="position:absolute;left:20471;top:3390;width:213;height:241" coordorigin="20471,3390" coordsize="213,241">
              <v:shape style="position:absolute;left:20471;top:3390;width:213;height:241" coordorigin="20471,3390" coordsize="213,241" path="m20683,3467l20639,3402,20601,3390,20574,3391,20505,3419,20471,3491,20472,3519,20485,3578,20546,3627,20565,3631,20591,3629,20609,3626,20630,3613,20643,3602,20652,3625,20684,3625,20684,3501,20588,3501,20588,3540,20642,3540,20635,3560,20623,3576,20606,3586,20586,3590,20565,3587,20547,3579,20533,3563,20524,3546,20520,3526,20521,3498,20547,3442,20593,3428,20601,3430,20609,3434,20626,3446,20635,3464,20683,3467xe" filled="false" stroked="true" strokeweight="3pt" strokecolor="#ffffff">
                <v:path arrowok="t"/>
              </v:shape>
            </v:group>
            <v:group style="position:absolute;left:19689;top:3011;width:187;height:231" coordorigin="19689,3011" coordsize="187,231">
              <v:shape style="position:absolute;left:19689;top:3011;width:187;height:231" coordorigin="19689,3011" coordsize="187,231" path="m19689,3011l19689,3051,19758,3051,19758,3241,19806,3241,19806,3051,19875,3051,19875,3011,19689,3011xe" filled="false" stroked="true" strokeweight="3pt" strokecolor="#ffffff">
                <v:path arrowok="t"/>
              </v:shape>
            </v:group>
            <v:group style="position:absolute;left:19905;top:3011;width:175;height:231" coordorigin="19905,3011" coordsize="175,231">
              <v:shape style="position:absolute;left:19905;top:3011;width:175;height:231" coordorigin="19905,3011" coordsize="175,231" path="m20074,3011l19905,3011,19905,3241,20079,3241,20079,3200,19952,3200,19952,3140,20064,3140,20064,3100,19952,3100,19952,3051,20074,3051,20074,3011xe" filled="false" stroked="true" strokeweight="3pt" strokecolor="#ffffff">
                <v:path arrowok="t"/>
              </v:shape>
            </v:group>
            <v:group style="position:absolute;left:20101;top:3011;width:178;height:231" coordorigin="20101,3011" coordsize="178,231">
              <v:shape style="position:absolute;left:20101;top:3011;width:178;height:231" coordorigin="20101,3011" coordsize="178,231" path="m20101,3241l20278,3241,20278,3200,20159,3200,20278,3049,20278,3011,20104,3011,20104,3051,20218,3051,20101,3200,20101,3241xe" filled="false" stroked="true" strokeweight="3pt" strokecolor="#ffffff">
                <v:path arrowok="t"/>
              </v:shape>
            </v:group>
            <v:group style="position:absolute;left:20308;top:3011;width:48;height:231" coordorigin="20308,3011" coordsize="48,231">
              <v:shape style="position:absolute;left:20308;top:3011;width:48;height:231" coordorigin="20308,3011" coordsize="48,231" path="m20356,3011l20308,3011,20308,3241,20356,3241,20356,3011xe" filled="false" stroked="true" strokeweight="3pt" strokecolor="#ffffff">
                <v:path arrowok="t"/>
              </v:shape>
            </v:group>
            <v:group style="position:absolute;left:20312;top:2948;width:41;height:38" coordorigin="20312,2948" coordsize="41,38">
              <v:shape style="position:absolute;left:20312;top:2948;width:41;height:38" coordorigin="20312,2948" coordsize="41,38" path="m20312,2985l20353,2985,20353,2948,20312,2948,20312,2985xe" filled="false" stroked="true" strokeweight="3pt" strokecolor="#ffffff">
                <v:path arrowok="t"/>
              </v:shape>
            </v:group>
            <v:group style="position:absolute;left:20400;top:3011;width:187;height:231" coordorigin="20400,3011" coordsize="187,231">
              <v:shape style="position:absolute;left:20400;top:3011;width:187;height:231" coordorigin="20400,3011" coordsize="187,231" path="m20400,3241l20445,3241,20445,3078,20539,3241,20587,3241,20587,3011,20542,3011,20542,3171,20451,3011,20400,3011,20400,3241xe" filled="false" stroked="true" strokeweight="3pt" strokecolor="#ffffff">
                <v:path arrowok="t"/>
              </v:shape>
            </v:group>
            <v:group style="position:absolute;left:20528;top:3323;width:108;height:47" coordorigin="20528,3323" coordsize="108,47">
              <v:shape style="position:absolute;left:20528;top:3323;width:108;height:47" coordorigin="20528,3323" coordsize="108,47" path="m20636,3323l20615,3323,20614,3333,20609,3340,20600,3343,20595,3345,20589,3346,20582,3346,20575,3346,20569,3345,20564,3343,20556,3340,20551,3333,20549,3323,20528,3323,20530,3339,20535,3351,20544,3359,20553,3366,20566,3370,20582,3370,20598,3370,20611,3366,20620,3359,20629,3351,20635,3339,20636,3323xe" filled="false" stroked="true" strokeweight="3pt" strokecolor="#ffffff">
                <v:path arrowok="t"/>
              </v:shape>
            </v:group>
            <v:group style="position:absolute;left:20726;top:3395;width:48;height:231" coordorigin="20726,3395" coordsize="48,231">
              <v:shape style="position:absolute;left:20726;top:3395;width:48;height:231" coordorigin="20726,3395" coordsize="48,231" path="m20774,3395l20726,3395,20726,3625,20774,3625,20774,3395xe" filled="false" stroked="true" strokeweight="3.0pt" strokecolor="#ffffff">
                <v:path arrowok="t"/>
              </v:shape>
            </v:group>
            <v:group style="position:absolute;left:20889;top:3395;width:187;height:231" coordorigin="20889,3395" coordsize="187,231">
              <v:shape style="position:absolute;left:20889;top:3395;width:187;height:231" coordorigin="20889,3395" coordsize="187,231" path="m20889,3395l20889,3435,20958,3435,20958,3625,21006,3625,21006,3435,21075,3435,21075,3395,20889,3395xe" filled="false" stroked="true" strokeweight="3pt" strokecolor="#ffffff">
                <v:path arrowok="t"/>
              </v:shape>
            </v:group>
            <v:group style="position:absolute;left:21105;top:3395;width:175;height:231" coordorigin="21105,3395" coordsize="175,231">
              <v:shape style="position:absolute;left:21105;top:3395;width:175;height:231" coordorigin="21105,3395" coordsize="175,231" path="m21274,3395l21105,3395,21105,3625,21279,3625,21279,3584,21152,3584,21152,3524,21264,3524,21264,3484,21152,3484,21152,3435,21274,3435,21274,3395xe" filled="false" stroked="true" strokeweight="3pt" strokecolor="#ffffff">
                <v:path arrowok="t"/>
              </v:shape>
            </v:group>
            <v:group style="position:absolute;left:21301;top:3395;width:178;height:231" coordorigin="21301,3395" coordsize="178,231">
              <v:shape style="position:absolute;left:21301;top:3395;width:178;height:231" coordorigin="21301,3395" coordsize="178,231" path="m21301,3625l21478,3625,21478,3584,21359,3584,21478,3433,21478,3395,21304,3395,21304,3435,21418,3435,21301,3584,21301,3625xe" filled="false" stroked="true" strokeweight="3pt" strokecolor="#ffffff">
                <v:path arrowok="t"/>
              </v:shape>
            </v:group>
            <v:group style="position:absolute;left:21508;top:3395;width:48;height:231" coordorigin="21508,3395" coordsize="48,231">
              <v:shape style="position:absolute;left:21508;top:3395;width:48;height:231" coordorigin="21508,3395" coordsize="48,231" path="m21556,3395l21508,3395,21508,3625,21556,3625,21556,3395xe" filled="false" stroked="true" strokeweight="3.0pt" strokecolor="#ffffff">
                <v:path arrowok="t"/>
              </v:shape>
            </v:group>
            <v:group style="position:absolute;left:21512;top:3332;width:41;height:38" coordorigin="21512,3332" coordsize="41,38">
              <v:shape style="position:absolute;left:21512;top:3332;width:41;height:38" coordorigin="21512,3332" coordsize="41,38" path="m21512,3369l21553,3369,21553,3332,21512,3332,21512,3369xe" filled="false" stroked="true" strokeweight="3pt" strokecolor="#ffffff">
                <v:path arrowok="t"/>
              </v:shape>
            </v:group>
            <v:group style="position:absolute;left:21600;top:3395;width:187;height:231" coordorigin="21600,3395" coordsize="187,231">
              <v:shape style="position:absolute;left:21600;top:3395;width:187;height:231" coordorigin="21600,3395" coordsize="187,231" path="m21600,3625l21645,3625,21645,3462,21739,3625,21787,3625,21787,3395,21742,3395,21742,3555,21651,3395,21600,3395,21600,3625xe" filled="false" stroked="true" strokeweight="3pt" strokecolor="#ffffff">
                <v:path arrowok="t"/>
              </v:shape>
            </v:group>
            <v:group style="position:absolute;left:21968;top:3435;width:90;height:51" coordorigin="21968,3435" coordsize="90,51">
              <v:shape style="position:absolute;left:21968;top:3435;width:90;height:51" coordorigin="21968,3435" coordsize="90,51" path="m22018,3435l22029,3435,22038,3436,22045,3438,22054,3442,22058,3449,22058,3460,22058,3469,22055,3476,22048,3480,22042,3484,22034,3485,22024,3485,21968,3485,21968,3435,22018,3435xe" filled="false" stroked="true" strokeweight="3pt" strokecolor="#ffffff">
                <v:path arrowok="t"/>
              </v:shape>
            </v:group>
            <v:group style="position:absolute;left:21968;top:3524;width:95;height:62" coordorigin="21968,3524" coordsize="95,62">
              <v:shape style="position:absolute;left:21968;top:3524;width:95;height:62" coordorigin="21968,3524" coordsize="95,62" path="m22025,3524l22035,3524,22042,3525,22048,3528,22057,3532,22062,3540,22062,3552,22062,3566,22057,3576,22047,3581,22042,3584,22034,3585,22024,3585,21968,3585,21968,3524,22025,3524xe" filled="false" stroked="true" strokeweight="3pt" strokecolor="#ffffff">
                <v:path arrowok="t"/>
              </v:shape>
            </v:group>
            <v:group style="position:absolute;left:21922;top:3395;width:189;height:231" coordorigin="21922,3395" coordsize="189,231">
              <v:shape style="position:absolute;left:21922;top:3395;width:189;height:231" coordorigin="21922,3395" coordsize="189,231" path="m22033,3395l21922,3395,21922,3625,22026,3625,22037,3625,22048,3624,22058,3622,22068,3620,22077,3616,22084,3610,22091,3605,22096,3599,22101,3592,22108,3581,22111,3569,22111,3555,22111,3542,22108,3531,22102,3522,22096,3512,22087,3506,22075,3501,22083,3497,22089,3493,22093,3488,22100,3480,22104,3468,22104,3454,22104,3441,22039,3395,22033,3395xe" filled="false" stroked="true" strokeweight="3pt" strokecolor="#ffffff">
                <v:path arrowok="t"/>
              </v:shape>
            </v:group>
            <v:group style="position:absolute;left:22215;top:3447;width:59;height:91" coordorigin="22215,3447" coordsize="59,91">
              <v:shape style="position:absolute;left:22215;top:3447;width:59;height:91" coordorigin="22215,3447" coordsize="59,91" path="m22245,3447l22274,3538,22215,3538,22245,3447xe" filled="false" stroked="true" strokeweight="3pt" strokecolor="#ffffff">
                <v:path arrowok="t"/>
              </v:shape>
            </v:group>
            <v:group style="position:absolute;left:22136;top:3395;width:219;height:231" coordorigin="22136,3395" coordsize="219,231">
              <v:shape style="position:absolute;left:22136;top:3395;width:219;height:231" coordorigin="22136,3395" coordsize="219,231" path="m22136,3625l22186,3625,22202,3578,22287,3578,22302,3625,22354,3625,22273,3395,22218,3395,22136,3625xe" filled="false" stroked="true" strokeweight="3pt" strokecolor="#ffffff">
                <v:path arrowok="t"/>
              </v:shape>
            </v:group>
            <v:group style="position:absolute;left:22372;top:3388;width:191;height:311" coordorigin="22372,3388" coordsize="191,311">
              <v:shape style="position:absolute;left:22372;top:3388;width:191;height:311" coordorigin="22372,3388" coordsize="191,311" path="m22372,3554l22396,3609,22452,3631,22438,3654,22445,3661,22448,3660,22450,3659,22452,3659,22454,3658,22456,3658,22458,3658,22462,3658,22465,3659,22468,3661,22471,3662,22473,3665,22473,3670,22473,3673,22471,3676,22468,3678,22466,3681,22461,3682,22455,3682,22452,3682,22448,3682,22443,3680,22441,3680,22436,3679,22430,3677,22425,3690,22453,3699,22458,3699,22471,3699,22481,3696,22488,3690,22496,3685,22500,3677,22500,3668,22500,3660,22498,3654,22493,3650,22488,3646,22481,3644,22473,3644,22471,3644,22470,3644,22468,3644,22467,3644,22464,3645,22461,3645,22471,3631,22531,3616,22563,3564,22561,3540,22462,3484,22447,3481,22436,3478,22432,3475,22424,3471,22420,3465,22420,3456,22420,3447,22424,3440,22432,3435,22439,3430,22450,3428,22462,3428,22474,3428,22510,3463,22556,3463,22530,3409,22474,3388,22448,3389,22392,3418,22376,3452,22378,3477,22431,3523,22489,3536,22500,3540,22507,3544,22513,3548,22517,3554,22517,3561,22517,3574,22510,3583,22496,3588,22489,3590,22479,3592,22468,3592,22418,3554,22372,3554xe" filled="false" stroked="true" strokeweight="3.0pt" strokecolor="#ffffff">
                <v:path arrowok="t"/>
              </v:shape>
            </v:group>
            <v:group style="position:absolute;left:22597;top:3395;width:164;height:231" coordorigin="22597,3395" coordsize="164,231">
              <v:shape style="position:absolute;left:22597;top:3395;width:164;height:231" coordorigin="22597,3395" coordsize="164,231" path="m22597,3625l22760,3625,22760,3584,22645,3584,22645,3395,22597,3395,22597,3625xe" filled="false" stroked="true" strokeweight="3pt" strokecolor="#ffffff">
                <v:path arrowok="t"/>
              </v:shape>
            </v:group>
            <v:group style="position:absolute;left:22788;top:3395;width:48;height:231" coordorigin="22788,3395" coordsize="48,231">
              <v:shape style="position:absolute;left:22788;top:3395;width:48;height:231" coordorigin="22788,3395" coordsize="48,231" path="m22836,3395l22788,3395,22788,3625,22836,3625,22836,3395xe" filled="false" stroked="true" strokeweight="3.0pt" strokecolor="#ffffff">
                <v:path arrowok="t"/>
              </v:shape>
            </v:group>
            <v:group style="position:absolute;left:23168;top:3051;width:90;height:51" coordorigin="23168,3051" coordsize="90,51">
              <v:shape style="position:absolute;left:23168;top:3051;width:90;height:51" coordorigin="23168,3051" coordsize="90,51" path="m23218,3051l23229,3051,23238,3052,23245,3054,23254,3058,23258,3065,23258,3076,23258,3085,23255,3092,23248,3096,23242,3100,23234,3101,23224,3101,23168,3101,23168,3051,23218,3051xe" filled="false" stroked="true" strokeweight="3pt" strokecolor="#ffffff">
                <v:path arrowok="t"/>
              </v:shape>
            </v:group>
            <v:group style="position:absolute;left:23168;top:3140;width:95;height:62" coordorigin="23168,3140" coordsize="95,62">
              <v:shape style="position:absolute;left:23168;top:3140;width:95;height:62" coordorigin="23168,3140" coordsize="95,62" path="m23225,3140l23235,3140,23242,3141,23248,3144,23257,3148,23262,3156,23262,3168,23262,3182,23257,3192,23247,3197,23242,3200,23234,3201,23224,3201,23168,3201,23168,3140,23225,3140xe" filled="false" stroked="true" strokeweight="3pt" strokecolor="#ffffff">
                <v:path arrowok="t"/>
              </v:shape>
            </v:group>
            <v:group style="position:absolute;left:23122;top:3011;width:189;height:231" coordorigin="23122,3011" coordsize="189,231">
              <v:shape style="position:absolute;left:23122;top:3011;width:189;height:231" coordorigin="23122,3011" coordsize="189,231" path="m23233,3011l23122,3011,23122,3241,23226,3241,23237,3241,23248,3240,23258,3238,23268,3236,23277,3232,23284,3226,23291,3221,23296,3215,23301,3208,23308,3197,23311,3185,23311,3171,23311,3158,23308,3147,23302,3138,23296,3128,23287,3122,23275,3117,23283,3113,23289,3109,23293,3104,23300,3096,23304,3084,23304,3070,23304,3057,23239,3011,23233,3011xe" filled="false" stroked="true" strokeweight="3pt" strokecolor="#ffffff">
                <v:path arrowok="t"/>
              </v:shape>
            </v:group>
            <v:group style="position:absolute;left:23415;top:3063;width:59;height:91" coordorigin="23415,3063" coordsize="59,91">
              <v:shape style="position:absolute;left:23415;top:3063;width:59;height:91" coordorigin="23415,3063" coordsize="59,91" path="m23445,3063l23474,3154,23415,3154,23445,3063xe" filled="false" stroked="true" strokeweight="3pt" strokecolor="#ffffff">
                <v:path arrowok="t"/>
              </v:shape>
            </v:group>
            <v:group style="position:absolute;left:23336;top:3011;width:219;height:231" coordorigin="23336,3011" coordsize="219,231">
              <v:shape style="position:absolute;left:23336;top:3011;width:219;height:231" coordorigin="23336,3011" coordsize="219,231" path="m23336,3241l23386,3241,23402,3194,23487,3194,23502,3241,23554,3241,23473,3011,23418,3011,23336,3241xe" filled="false" stroked="true" strokeweight="3pt" strokecolor="#ffffff">
                <v:path arrowok="t"/>
              </v:shape>
            </v:group>
            <v:group style="position:absolute;left:23572;top:3004;width:191;height:311" coordorigin="23572,3004" coordsize="191,311">
              <v:shape style="position:absolute;left:23572;top:3004;width:191;height:311" coordorigin="23572,3004" coordsize="191,311" path="m23572,3170l23596,3225,23652,3247,23638,3270,23645,3277,23648,3276,23650,3275,23652,3275,23654,3274,23656,3274,23658,3274,23662,3274,23665,3275,23668,3277,23671,3278,23673,3281,23673,3286,23673,3289,23671,3292,23668,3294,23666,3297,23661,3298,23655,3298,23652,3298,23648,3298,23643,3296,23641,3296,23636,3295,23630,3293,23625,3306,23653,3315,23658,3315,23671,3315,23681,3312,23688,3306,23696,3301,23700,3293,23700,3284,23700,3276,23698,3270,23693,3266,23688,3262,23681,3260,23673,3260,23671,3260,23670,3260,23668,3260,23667,3260,23664,3261,23661,3261,23671,3247,23731,3232,23763,3180,23761,3156,23662,3100,23647,3097,23636,3094,23632,3091,23624,3087,23620,3081,23620,3072,23620,3063,23624,3056,23632,3051,23639,3046,23650,3044,23662,3044,23674,3044,23710,3079,23756,3079,23730,3025,23674,3004,23648,3005,23592,3034,23576,3068,23578,3093,23631,3139,23689,3152,23700,3156,23707,3160,23713,3164,23717,3170,23717,3177,23717,3190,23710,3199,23696,3204,23689,3206,23679,3208,23668,3208,23618,3170,23572,3170xe" filled="false" stroked="true" strokeweight="3.0pt" strokecolor="#ffffff">
                <v:path arrowok="t"/>
              </v:shape>
            </v:group>
            <v:group style="position:absolute;left:23797;top:3011;width:164;height:231" coordorigin="23797,3011" coordsize="164,231">
              <v:shape style="position:absolute;left:23797;top:3011;width:164;height:231" coordorigin="23797,3011" coordsize="164,231" path="m23797,3241l23960,3241,23960,3200,23845,3200,23845,3011,23797,3011,23797,3241xe" filled="false" stroked="true" strokeweight="3pt" strokecolor="#ffffff">
                <v:path arrowok="t"/>
              </v:shape>
            </v:group>
            <v:group style="position:absolute;left:23988;top:3011;width:48;height:231" coordorigin="23988,3011" coordsize="48,231">
              <v:shape style="position:absolute;left:23988;top:3011;width:48;height:231" coordorigin="23988,3011" coordsize="48,231" path="m24036,3011l23988,3011,23988,3241,24036,3241,24036,3011xe" filled="false" stroked="true" strokeweight="3.0pt" strokecolor="#ffffff">
                <v:path arrowok="t"/>
              </v:shape>
            </v:group>
            <v:group style="position:absolute;left:24071;top:3006;width:213;height:241" coordorigin="24071,3006" coordsize="213,241">
              <v:shape style="position:absolute;left:24071;top:3006;width:213;height:241" coordorigin="24071,3006" coordsize="213,241" path="m24283,3083l24239,3018,24201,3006,24174,3007,24105,3035,24071,3107,24072,3135,24085,3194,24146,3243,24165,3247,24191,3245,24209,3241,24230,3229,24243,3218,24252,3241,24284,3241,24284,3117,24188,3117,24188,3156,24242,3156,24235,3176,24223,3192,24206,3202,24186,3206,24165,3203,24147,3195,24133,3179,24124,3162,24120,3142,24121,3114,24147,3058,24193,3044,24201,3046,24209,3050,24226,3062,24235,3080,24283,3083xe" filled="false" stroked="true" strokeweight="3pt" strokecolor="#ffffff">
                <v:path arrowok="t"/>
              </v:shape>
            </v:group>
            <v:group style="position:absolute;left:24128;top:2939;width:108;height:47" coordorigin="24128,2939" coordsize="108,47">
              <v:shape style="position:absolute;left:24128;top:2939;width:108;height:47" coordorigin="24128,2939" coordsize="108,47" path="m24236,2939l24215,2939,24214,2949,24209,2956,24200,2959,24195,2961,24189,2962,24182,2962,24175,2962,24169,2961,24164,2959,24156,2956,24151,2949,24149,2939,24128,2939,24130,2955,24135,2967,24144,2975,24153,2982,24166,2986,24182,2986,24198,2986,24211,2982,24220,2975,24229,2967,24235,2955,24236,2939xe" filled="false" stroked="true" strokeweight="3pt" strokecolor="#ffffff">
                <v:path arrowok="t"/>
              </v:shape>
            </v:group>
            <v:group style="position:absolute;left:24326;top:3011;width:48;height:231" coordorigin="24326,3011" coordsize="48,231">
              <v:shape style="position:absolute;left:24326;top:3011;width:48;height:231" coordorigin="24326,3011" coordsize="48,231" path="m24374,3011l24326,3011,24326,3241,24374,3241,24374,3011xe" filled="false" stroked="true" strokeweight="3.0pt" strokecolor="#ffffff">
                <v:path arrowok="t"/>
              </v:shape>
            </v:group>
            <v:group style="position:absolute;left:22871;top:3390;width:213;height:241" coordorigin="22871,3390" coordsize="213,241">
              <v:shape style="position:absolute;left:22871;top:3390;width:213;height:241" coordorigin="22871,3390" coordsize="213,241" path="m23083,3467l23039,3402,23001,3390,22974,3391,22905,3419,22871,3491,22872,3519,22885,3578,22946,3627,22965,3631,22991,3629,23009,3626,23030,3613,23043,3602,23052,3625,23084,3625,23084,3501,22988,3501,22988,3540,23042,3540,23035,3560,23023,3576,23006,3586,22986,3590,22965,3587,22947,3579,22933,3563,22924,3546,22920,3526,22921,3498,22947,3442,22993,3428,23001,3430,23009,3434,23026,3446,23035,3464,23083,3467xe" filled="false" stroked="true" strokeweight="3pt" strokecolor="#ffffff">
                <v:path arrowok="t"/>
              </v:shape>
            </v:group>
            <v:group style="position:absolute;left:22089;top:3011;width:187;height:231" coordorigin="22089,3011" coordsize="187,231">
              <v:shape style="position:absolute;left:22089;top:3011;width:187;height:231" coordorigin="22089,3011" coordsize="187,231" path="m22089,3011l22089,3051,22158,3051,22158,3241,22206,3241,22206,3051,22275,3051,22275,3011,22089,3011xe" filled="false" stroked="true" strokeweight="3pt" strokecolor="#ffffff">
                <v:path arrowok="t"/>
              </v:shape>
            </v:group>
            <v:group style="position:absolute;left:22305;top:3011;width:175;height:231" coordorigin="22305,3011" coordsize="175,231">
              <v:shape style="position:absolute;left:22305;top:3011;width:175;height:231" coordorigin="22305,3011" coordsize="175,231" path="m22474,3011l22305,3011,22305,3241,22479,3241,22479,3200,22352,3200,22352,3140,22464,3140,22464,3100,22352,3100,22352,3051,22474,3051,22474,3011xe" filled="false" stroked="true" strokeweight="3pt" strokecolor="#ffffff">
                <v:path arrowok="t"/>
              </v:shape>
            </v:group>
            <v:group style="position:absolute;left:22501;top:3011;width:178;height:231" coordorigin="22501,3011" coordsize="178,231">
              <v:shape style="position:absolute;left:22501;top:3011;width:178;height:231" coordorigin="22501,3011" coordsize="178,231" path="m22501,3241l22678,3241,22678,3200,22559,3200,22678,3049,22678,3011,22504,3011,22504,3051,22618,3051,22501,3200,22501,3241xe" filled="false" stroked="true" strokeweight="3pt" strokecolor="#ffffff">
                <v:path arrowok="t"/>
              </v:shape>
            </v:group>
            <v:group style="position:absolute;left:22708;top:3011;width:48;height:231" coordorigin="22708,3011" coordsize="48,231">
              <v:shape style="position:absolute;left:22708;top:3011;width:48;height:231" coordorigin="22708,3011" coordsize="48,231" path="m22756,3011l22708,3011,22708,3241,22756,3241,22756,3011xe" filled="false" stroked="true" strokeweight="3.0pt" strokecolor="#ffffff">
                <v:path arrowok="t"/>
              </v:shape>
            </v:group>
            <v:group style="position:absolute;left:22712;top:2948;width:41;height:38" coordorigin="22712,2948" coordsize="41,38">
              <v:shape style="position:absolute;left:22712;top:2948;width:41;height:38" coordorigin="22712,2948" coordsize="41,38" path="m22712,2985l22753,2985,22753,2948,22712,2948,22712,2985xe" filled="false" stroked="true" strokeweight="3pt" strokecolor="#ffffff">
                <v:path arrowok="t"/>
              </v:shape>
            </v:group>
            <v:group style="position:absolute;left:22800;top:3011;width:187;height:231" coordorigin="22800,3011" coordsize="187,231">
              <v:shape style="position:absolute;left:22800;top:3011;width:187;height:231" coordorigin="22800,3011" coordsize="187,231" path="m22800,3241l22845,3241,22845,3078,22939,3241,22987,3241,22987,3011,22942,3011,22942,3171,22851,3011,22800,3011,22800,3241xe" filled="false" stroked="true" strokeweight="3pt" strokecolor="#ffffff">
                <v:path arrowok="t"/>
              </v:shape>
            </v:group>
            <v:group style="position:absolute;left:22928;top:3323;width:108;height:47" coordorigin="22928,3323" coordsize="108,47">
              <v:shape style="position:absolute;left:22928;top:3323;width:108;height:47" coordorigin="22928,3323" coordsize="108,47" path="m23036,3323l23015,3323,23014,3333,23009,3340,23000,3343,22995,3345,22989,3346,22982,3346,22975,3346,22969,3345,22964,3343,22956,3340,22951,3333,22949,3323,22928,3323,22930,3339,22935,3351,22944,3359,22953,3366,22966,3370,22982,3370,22998,3370,23011,3366,23020,3359,23029,3351,23035,3339,23036,3323xe" filled="false" stroked="true" strokeweight="3pt" strokecolor="#ffffff">
                <v:path arrowok="t"/>
              </v:shape>
            </v:group>
            <v:group style="position:absolute;left:23126;top:3395;width:48;height:231" coordorigin="23126,3395" coordsize="48,231">
              <v:shape style="position:absolute;left:23126;top:3395;width:48;height:231" coordorigin="23126,3395" coordsize="48,231" path="m23174,3395l23126,3395,23126,3625,23174,3625,23174,3395xe" filled="false" stroked="true" strokeweight="3.0pt" strokecolor="#ffffff">
                <v:path arrowok="t"/>
              </v:shape>
              <v:shape style="position:absolute;left:18292;top:2909;width:6113;height:820" type="#_x0000_t202" filled="false" stroked="false">
                <v:textbox inset="0,0,0,0">
                  <w:txbxContent>
                    <w:p>
                      <w:pPr>
                        <w:spacing w:line="250" w:lineRule="auto" w:before="31"/>
                        <w:ind w:left="191" w:right="6" w:hanging="187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1D1D1B"/>
                          <w:sz w:val="32"/>
                        </w:rPr>
                        <w:t>BAŞLIĞI TEZİN BAŞLIĞI TEZİN BAŞLIĞI TEZİN BAŞLIĞI TEZİN BAŞLIĞI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75.080566pt;margin-top:76.153839pt;width:14pt;height:44.35pt;mso-position-horizontal-relative:page;mso-position-vertical-relative:paragraph;z-index:2512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…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w w:val="99"/>
                      <w:sz w:val="24"/>
                      <w:szCs w:val="24"/>
                    </w:rPr>
                    <w:t>.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Franklin Gothic Demi" w:hAnsi="Franklin Gothic Demi" w:cs="Franklin Gothic Demi" w:eastAsia="Franklin Gothic Demi"/>
                      <w:b/>
                      <w:bCs/>
                      <w:spacing w:val="2"/>
                      <w:w w:val="99"/>
                      <w:sz w:val="24"/>
                      <w:szCs w:val="24"/>
                    </w:rPr>
                    <w:t>ABD</w:t>
                  </w:r>
                  <w:r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13"/>
          <w:sz w:val="28"/>
        </w:rPr>
        <w:t>.......................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> </w:t>
      </w:r>
      <w:r>
        <w:rPr>
          <w:rFonts w:ascii="Arial" w:hAnsi="Arial"/>
          <w:b/>
          <w:spacing w:val="14"/>
          <w:sz w:val="28"/>
        </w:rPr>
        <w:t>DALI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00" w:lineRule="atLeast"/>
        <w:ind w:left="172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.95pt;height:19.850pt;mso-position-horizontal-relative:char;mso-position-vertical-relative:line" coordorigin="0,0" coordsize="959,397">
            <v:group style="position:absolute;left:30;top:93;width:187;height:231" coordorigin="30,93" coordsize="187,231">
              <v:shape style="position:absolute;left:30;top:93;width:187;height:231" coordorigin="30,93" coordsize="187,231" path="m30,93l30,134,99,134,99,323,148,323,148,134,217,134,217,93,30,93xe" filled="false" stroked="true" strokeweight="3pt" strokecolor="#ffffff">
                <v:path arrowok="t"/>
              </v:shape>
            </v:group>
            <v:group style="position:absolute;left:246;top:93;width:175;height:231" coordorigin="246,93" coordsize="175,231">
              <v:shape style="position:absolute;left:246;top:93;width:175;height:231" coordorigin="246,93" coordsize="175,231" path="m415,93l246,93,246,323,421,323,421,282,293,282,293,223,405,223,405,183,293,183,293,134,415,134,415,93xe" filled="false" stroked="true" strokeweight="3pt" strokecolor="#ffffff">
                <v:path arrowok="t"/>
              </v:shape>
            </v:group>
            <v:group style="position:absolute;left:442;top:93;width:178;height:231" coordorigin="442,93" coordsize="178,231">
              <v:shape style="position:absolute;left:442;top:93;width:178;height:231" coordorigin="442,93" coordsize="178,231" path="m442,323l620,323,620,283,500,283,619,132,619,93,445,93,445,134,560,134,442,283,442,323xe" filled="false" stroked="true" strokeweight="3pt" strokecolor="#ffffff">
                <v:path arrowok="t"/>
              </v:shape>
            </v:group>
            <v:group style="position:absolute;left:650;top:93;width:48;height:231" coordorigin="650,93" coordsize="48,231">
              <v:shape style="position:absolute;left:650;top:93;width:48;height:231" coordorigin="650,93" coordsize="48,231" path="m698,93l650,93,650,323,698,323,698,93xe" filled="false" stroked="true" strokeweight="3pt" strokecolor="#ffffff">
                <v:path arrowok="t"/>
              </v:shape>
            </v:group>
            <v:group style="position:absolute;left:653;top:30;width:41;height:38" coordorigin="653,30" coordsize="41,38">
              <v:shape style="position:absolute;left:653;top:30;width:41;height:38" coordorigin="653,30" coordsize="41,38" path="m653,67l694,67,694,30,653,30,653,67xe" filled="false" stroked="true" strokeweight="3pt" strokecolor="#ffffff">
                <v:path arrowok="t"/>
              </v:shape>
            </v:group>
            <v:group style="position:absolute;left:742;top:93;width:187;height:231" coordorigin="742,93" coordsize="187,231">
              <v:shape style="position:absolute;left:742;top:93;width:187;height:231" coordorigin="742,93" coordsize="187,231" path="m742,323l787,323,787,160,880,323,928,323,928,93,884,93,884,254,792,93,742,93,742,323xe" filled="false" stroked="true" strokeweight="3pt" strokecolor="#ffffff">
                <v:path arrowok="t"/>
              </v:shape>
              <v:shape style="position:absolute;left:0;top:0;width:959;height:397" type="#_x0000_t202" filled="false" stroked="false">
                <v:textbox inset="0,0,0,0">
                  <w:txbxContent>
                    <w:p>
                      <w:pPr>
                        <w:spacing w:before="23"/>
                        <w:ind w:left="24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1D1D1B"/>
                          <w:sz w:val="32"/>
                        </w:rPr>
                        <w:t>TEZİN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177"/>
        <w:ind w:left="0" w:right="862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708.471008pt;margin-top:-39.933449pt;width:652.1pt;height:508.25pt;mso-position-horizontal-relative:page;mso-position-vertical-relative:paragraph;z-index:-31984" coordorigin="14169,-799" coordsize="13042,10165">
            <v:shape style="position:absolute;left:21202;top:6425;width:6009;height:2942" type="#_x0000_t75" stroked="false">
              <v:imagedata r:id="rId17" o:title=""/>
            </v:shape>
            <v:group style="position:absolute;left:14169;top:7555;width:7356;height:1811" coordorigin="14169,7555" coordsize="7356,1811">
              <v:shape style="position:absolute;left:14169;top:7555;width:7356;height:1811" coordorigin="14169,7555" coordsize="7356,1811" path="m17306,7570l16854,7570,17131,7572,17404,7593,17672,7632,17937,7687,18199,7757,18457,7841,18714,7936,18969,8043,19222,8158,19474,8281,19726,8411,19977,8546,20893,9051,21257,9247,21487,9366,21525,9366,21290,9245,20971,9074,19992,8534,19739,8399,19486,8268,19233,8145,18978,8029,18722,7922,18465,7826,18205,7742,17942,7672,17675,7617,17405,7578,17306,7570xe" filled="true" fillcolor="#04428b" stroked="false">
                <v:path arrowok="t"/>
                <v:fill type="solid"/>
              </v:shape>
              <v:shape style="position:absolute;left:14169;top:7555;width:7356;height:1811" coordorigin="14169,7555" coordsize="7356,1811" path="m16853,7555l16569,7575,16279,7616,15984,7681,15682,7771,15374,7887,15058,8031,14963,8081,14823,8152,14686,8218,14552,8281,14422,8340,14294,8395,14169,8446,14169,8463,14296,8411,14426,8355,14558,8295,14694,8232,14833,8164,14976,8092,15073,8041,15386,7898,15692,7783,15992,7694,16285,7630,16572,7589,16854,7570,17306,7570,17131,7557,16853,7555xe" filled="true" fillcolor="#04428b" stroked="false">
                <v:path arrowok="t"/>
                <v:fill type="solid"/>
              </v:shape>
            </v:group>
            <v:group style="position:absolute;left:14169;top:7554;width:7356;height:1813" coordorigin="14169,7554" coordsize="7356,1813">
              <v:shape style="position:absolute;left:14169;top:7554;width:7356;height:1813" coordorigin="14169,7554" coordsize="7356,1813" path="m17326,7570l16854,7570,17131,7572,17404,7593,17672,7632,17937,7687,18199,7757,18457,7841,18714,7936,18969,8043,19222,8158,19474,8281,19726,8411,19977,8546,20981,9099,21283,9261,21487,9366,21525,9366,21317,9259,21008,9094,19982,8529,19811,8436,19639,8346,19467,8259,19295,8174,19123,8093,18950,8016,18776,7943,18601,7875,18426,7813,18249,7756,18071,7705,17892,7660,17711,7623,17528,7593,17344,7572,17326,7570xe" filled="true" fillcolor="#04428b" stroked="false">
                <v:path arrowok="t"/>
                <v:fill type="solid"/>
              </v:shape>
              <v:shape style="position:absolute;left:14169;top:7554;width:7356;height:1813" coordorigin="14169,7554" coordsize="7356,1813" path="m16969,7554l16879,7555,16789,7558,16698,7563,16607,7571,16515,7581,16422,7593,16329,7607,16235,7624,16141,7643,16046,7665,15950,7690,15854,7717,15757,7746,15659,7778,15561,7813,15462,7851,15362,7892,15261,7935,15160,7982,15058,8031,15058,8031,14916,8105,14777,8174,14686,8218,14552,8281,14422,8340,14294,8395,14169,8446,14169,8463,14296,8411,14426,8355,14558,8295,14694,8232,14812,8174,14928,8116,15073,8041,15386,7898,15692,7783,15992,7694,16285,7630,16572,7589,16854,7570,17326,7570,17158,7558,16969,7554xe" filled="true" fillcolor="#04428b" stroked="false">
                <v:path arrowok="t"/>
                <v:fill type="solid"/>
              </v:shape>
              <v:shape style="position:absolute;left:14169;top:4677;width:13042;height:4689" type="#_x0000_t75" stroked="false">
                <v:imagedata r:id="rId115" o:title=""/>
              </v:shape>
            </v:group>
            <v:group style="position:absolute;left:15420;top:274;width:11791;height:9093" coordorigin="15420,274" coordsize="11791,9093">
              <v:shape style="position:absolute;left:15420;top:274;width:11791;height:9093" coordorigin="15420,274" coordsize="11791,9093" path="m27211,4212l27186,4299,27115,4490,27031,4670,26935,4837,26827,4994,26708,5139,26578,5274,26438,5399,26288,5515,26129,5621,25961,5718,25784,5807,25599,5888,25407,5961,25207,6027,25001,6087,24788,6140,24570,6186,24346,6228,24117,6264,23979,6283,23839,6300,23698,6316,23555,6331,23267,6356,22974,6376,22678,6393,22230,6411,20107,6463,19761,6477,19421,6496,19090,6520,18768,6552,18457,6591,18158,6640,17873,6699,17602,6770,17347,6853,17110,6951,16891,7063,16692,7192,16514,7338,16359,7503,16227,7687,16120,7892,16040,8119,16025,8184,16009,8246,15993,8308,15975,8368,15957,8426,15938,8483,15898,8594,15854,8699,15808,8799,15760,8895,15708,8986,15654,9072,15598,9155,15561,9204,15523,9252,15471,9312,15420,9366,15447,9366,15499,9309,15551,9249,15588,9201,15625,9151,15681,9071,15733,8986,15784,8896,15832,8801,15878,8701,15921,8596,15961,8485,15980,8428,15998,8369,16016,8309,16032,8248,16048,8185,16064,8121,16143,7895,16249,7692,16380,7509,16535,7345,16712,7200,16910,7073,17128,6961,17364,6864,17617,6782,17887,6711,18171,6653,18469,6604,18778,6565,19098,6534,19428,6509,19766,6491,20111,6477,22230,6425,22679,6407,22976,6390,23269,6370,23558,6345,23701,6330,23842,6314,23982,6296,24121,6277,24346,6242,24567,6201,24782,6156,24992,6104,25196,6046,25393,5982,25584,5911,25767,5833,25943,5747,26110,5653,26269,5550,26419,5439,26560,5319,26690,5189,26811,5049,26921,4898,27019,4737,27107,4566,27182,4382,27211,4291,27211,4212xe" filled="true" fillcolor="#04428b" stroked="false">
                <v:path arrowok="t"/>
                <v:fill type="solid"/>
              </v:shape>
              <v:shape style="position:absolute;left:15420;top:274;width:11791;height:9093" coordorigin="15420,274" coordsize="11791,9093" path="m27211,274l27144,340,27105,395,27072,454,27044,516,27023,581,27006,647,26993,714,26985,781,26980,846,26978,910,26978,971,26983,1080,26992,1167,27003,1241,27020,1301,27035,1353,27065,1458,27093,1562,27119,1663,27144,1764,27167,1863,27189,1960,27209,2056,27211,2069,27211,1954,27192,1866,27172,1780,27151,1694,27128,1606,27105,1517,27080,1427,27055,1336,27028,1244,27027,1237,27016,1165,27007,1082,27002,978,27002,920,27003,859,27008,797,27016,733,27027,670,27042,606,27062,544,27087,484,27117,427,27153,373,27195,324,27211,310,27211,274xe" filled="true" fillcolor="#04428b" stroked="false">
                <v:path arrowok="t"/>
                <v:fill type="solid"/>
              </v:shape>
            </v:group>
            <v:group style="position:absolute;left:15420;top:272;width:11791;height:9094" coordorigin="15420,272" coordsize="11791,9094">
              <v:shape style="position:absolute;left:15420;top:272;width:11791;height:9094" coordorigin="15420,272" coordsize="11791,9094" path="m27211,272l27163,318,27122,369,27087,425,27058,484,27034,545,27015,609,27000,673,26990,738,26983,803,26979,866,26977,927,26978,985,26984,1089,26993,1172,27003,1241,27017,1291,27030,1334,27054,1419,27077,1504,27099,1587,27121,1670,27141,1751,27160,1832,27178,1912,27195,1991,27211,2069,27211,1954,27196,1886,27180,1818,27164,1749,27147,1679,27129,1608,27110,1537,27091,1464,27071,1392,27050,1318,27028,1244,27027,1237,27016,1170,27008,1091,27002,992,27001,938,27003,880,27012,759,27022,697,27035,635,27052,575,27073,515,27099,459,27131,405,27168,355,27211,309,27211,272xe" filled="true" fillcolor="#04428b" stroked="false">
                <v:path arrowok="t"/>
                <v:fill type="solid"/>
              </v:shape>
              <v:shape style="position:absolute;left:15420;top:272;width:11791;height:9094" coordorigin="15420,272" coordsize="11791,9094" path="m27211,4219l27147,4410,27071,4589,26983,4757,26884,4914,26775,5060,26655,5197,26525,5324,26385,5442,26237,5551,26079,5651,25914,5743,25740,5827,25559,5904,25371,5974,25176,6037,24975,6093,24769,6144,24556,6189,24339,6229,24117,6264,23979,6283,23839,6300,23698,6316,23555,6331,23267,6356,22974,6376,22678,6393,22230,6411,20107,6463,19761,6477,19421,6496,19090,6520,18768,6552,18457,6591,18158,6640,17873,6699,17602,6770,17347,6853,17110,6951,16891,7063,16692,7192,16514,7338,16359,7503,16227,7687,16120,7892,16040,8119,16025,8184,16009,8246,15993,8308,15975,8368,15957,8426,15938,8483,15898,8593,15855,8698,15810,8798,15762,8892,15711,8982,15659,9066,15604,9146,15567,9196,15529,9244,15478,9304,15425,9362,15420,9366,15447,9366,15500,9309,15551,9248,15589,9200,15625,9151,15681,9071,15733,8986,15784,8896,15832,8801,15878,8701,15921,8596,15961,8485,15980,8428,15998,8369,16016,8309,16032,8248,16048,8185,16064,8121,16143,7895,16249,7692,16380,7509,16535,7345,16712,7200,16910,7073,17128,6961,17364,6864,17617,6782,17887,6711,18171,6653,18469,6604,18778,6565,19098,6534,19428,6509,19766,6491,20111,6477,22230,6425,22679,6407,22976,6390,23269,6370,23558,6345,23701,6330,23842,6314,23982,6296,24121,6277,24340,6243,24555,6204,24765,6160,24969,6110,25168,6055,25361,5993,25547,5926,25727,5851,25900,5769,26065,5680,26222,5583,26370,5477,26510,5363,26641,5240,26762,5108,26873,4967,26974,4815,27064,4653,27143,4481,27211,4297,27211,4219xe" filled="true" fillcolor="#04428b" stroked="false">
                <v:path arrowok="t"/>
                <v:fill type="solid"/>
              </v:shape>
            </v:group>
            <v:group style="position:absolute;left:15681;top:-104;width:11530;height:9471" coordorigin="15681,-104" coordsize="11530,9471">
              <v:shape style="position:absolute;left:15681;top:-104;width:11530;height:9471" coordorigin="15681,-104" coordsize="11530,9471" path="m27211,-104l27127,-98,27026,-75,26939,-39,26866,9,26807,67,26758,134,26721,206,26693,284,26673,365,26661,448,26655,531,26654,612,26657,689,26664,762,26672,828,26691,935,26704,995,26707,1004,26885,1522,27021,2004,27117,2452,27174,2867,27195,3250,27179,3602,27131,3925,27050,4220,26938,4489,26798,4733,26630,4952,26437,5149,26220,5325,25980,5481,25720,5618,25441,5738,25144,5843,24832,5932,24505,6009,24166,6073,24028,6096,23890,6117,23749,6136,23608,6154,23320,6186,23028,6214,22733,6237,22285,6267,20162,6371,19815,6394,19477,6421,19146,6454,18826,6493,18517,6540,18221,6596,17939,6662,17673,6740,17424,6829,17192,6932,16981,7050,16791,7183,16623,7333,16478,7501,16359,7688,16267,7895,16203,8123,16202,8124,16191,8193,16178,8261,16165,8326,16150,8390,16135,8453,16118,8514,16101,8574,16082,8632,16063,8689,16021,8798,15976,8902,15927,9001,15875,9095,15819,9184,15779,9243,15742,9292,15692,9353,15681,9366,15707,9366,15747,9318,15784,9270,15820,9221,15875,9136,15927,9047,15977,8952,16023,8852,16066,8746,16106,8634,16124,8576,16142,8516,16158,8454,16174,8392,16188,8327,16202,8260,16215,8192,16226,8124,16290,7897,16382,7692,16500,7506,16644,7340,16811,7191,17000,7059,17211,6942,17441,6840,17689,6751,17954,6674,18235,6609,18529,6553,18837,6506,19156,6467,19484,6435,19822,6408,20166,6385,22286,6281,22735,6251,23031,6228,23323,6200,23611,6168,23753,6150,23894,6130,24033,6109,24171,6087,24512,6022,24840,5945,25155,5855,25453,5750,25734,5630,25995,5492,26236,5335,26455,5159,26649,4961,26818,4741,26959,4496,27072,4227,27153,3931,27203,3607,27211,3414,27211,3117,27198,2869,27141,2453,27045,2004,26909,1520,26730,1000,26728,992,26706,886,26688,767,26682,696,26679,621,26679,542,26685,462,26696,381,26715,302,26742,226,26778,155,26824,90,26882,33,26951,-14,27034,-51,27132,-75,27211,-82,27211,-104xe" filled="true" fillcolor="#04428b" stroked="false">
                <v:path arrowok="t"/>
                <v:fill type="solid"/>
              </v:shape>
            </v:group>
            <v:group style="position:absolute;left:15681;top:-106;width:11530;height:9473" coordorigin="15681,-106" coordsize="11530,9473">
              <v:shape style="position:absolute;left:15681;top:-106;width:11530;height:9473" coordorigin="15681,-106" coordsize="11530,9473" path="m27211,-106l27100,-94,27003,-67,26921,-28,26852,21,26796,80,26750,147,26715,220,26689,297,26671,377,26659,459,26654,541,26654,620,26658,697,26664,768,26673,833,26691,936,26704,995,26707,1004,26885,1522,27021,2004,27117,2452,27174,2867,27195,3250,27179,3602,27131,3925,27050,4220,26938,4489,26798,4733,26630,4952,26437,5149,26220,5325,25980,5481,25720,5618,25441,5738,25144,5843,24832,5932,24505,6009,24166,6073,24028,6096,23890,6117,23749,6136,23608,6154,23320,6186,23028,6214,22733,6237,22285,6267,20162,6371,19815,6394,19477,6421,19146,6454,18826,6493,18517,6540,18221,6596,17939,6662,17673,6740,17424,6829,17192,6932,16981,7050,16791,7183,16623,7333,16478,7501,16359,7688,16267,7895,16203,8123,16202,8124,16191,8193,16178,8261,16165,8326,16151,8390,16135,8453,16119,8514,16101,8573,16083,8632,16043,8743,16000,8849,15954,8949,15905,9043,15853,9132,15798,9216,15762,9265,15725,9313,15681,9366,15707,9366,15757,9305,15794,9257,15848,9179,15901,9093,15952,9000,16000,8903,16045,8800,16086,8691,16124,8576,16142,8516,16158,8454,16174,8392,16188,8327,16202,8260,16215,8192,16226,8124,16290,7897,16382,7692,16500,7506,16644,7340,16811,7191,17000,7059,17211,6942,17441,6840,17689,6751,17954,6674,18235,6609,18529,6553,18837,6506,19156,6467,19484,6435,19822,6408,20166,6385,22286,6281,22735,6251,23031,6228,23323,6200,23611,6168,23753,6150,23894,6130,24033,6109,24171,6087,24416,6041,24655,5990,24887,5933,25112,5868,25329,5796,25537,5717,25736,5629,25925,5532,26104,5426,26271,5310,26427,5183,26571,5046,26703,4898,26820,4737,26924,4565,27013,4380,27087,4181,27145,3969,27187,3742,27211,3501,27211,3036,27205,2949,27198,2862,27188,2772,27177,2681,27163,2589,27148,2495,27131,2399,27112,2302,27092,2203,27069,2102,27044,2000,27017,1895,26989,1790,26958,1682,26925,1573,26890,1462,26853,1349,26814,1235,26773,1118,26730,1000,26728,992,26706,889,26689,772,26683,703,26679,629,26679,552,26684,473,26694,393,26711,315,26736,240,26770,169,26814,103,26868,45,26933,-4,27012,-43,27104,-70,27211,-83,27211,-106xe" filled="true" fillcolor="#04428b" stroked="false">
                <v:path arrowok="t"/>
                <v:fill type="solid"/>
              </v:shape>
            </v:group>
            <v:group style="position:absolute;left:15949;top:-349;width:11263;height:9716" coordorigin="15949,-349" coordsize="11263,9716">
              <v:shape style="position:absolute;left:15949;top:-349;width:11263;height:9716" coordorigin="15949,-349" coordsize="11263,9716" path="m26899,-349l26763,-340,26649,-313,26554,-269,26479,-211,26420,-142,26376,-63,26345,23,26326,114,26317,206,26317,300,26322,390,26333,477,26347,556,26362,626,26377,685,26398,760,26617,1283,26787,1760,26915,2204,27001,2615,27048,2996,27058,3347,27032,3670,26971,3967,26878,4237,26755,4483,26602,4706,26423,4907,26217,5088,25988,5249,25737,5392,25466,5519,25176,5630,24869,5727,24547,5811,24212,5884,24076,5910,23938,5934,23799,5957,23658,5979,23372,6018,23082,6053,22787,6083,22341,6124,20220,6281,19875,6312,19537,6348,19209,6388,18891,6436,18584,6490,18292,6553,18014,6626,17752,6710,17509,6805,17284,6914,17081,7036,16899,7173,16742,7327,16609,7498,16503,7687,16425,7896,16376,8125,16370,8189,16363,8252,16355,8314,16346,8374,16325,8490,16300,8601,16272,8708,16240,8809,16205,8905,16166,8997,16125,9084,16081,9167,16049,9220,16016,9272,15971,9337,15949,9366,15974,9366,16019,9305,16063,9238,16095,9185,16128,9126,16170,9042,16210,8953,16246,8859,16280,8760,16310,8656,16336,8548,16359,8433,16378,8314,16386,8252,16394,8189,16400,8125,16448,7898,16526,7691,16631,7503,16763,7333,16920,7181,17101,7044,17303,6923,17527,6815,17769,6721,18030,6638,18306,6565,18598,6503,18902,6448,19219,6401,19546,6361,19882,6326,20226,6295,22343,6138,22791,6097,23085,6066,23376,6032,23663,5992,23804,5971,23943,5948,24081,5923,24218,5897,24555,5824,24879,5740,25187,5642,25479,5530,25752,5403,26004,5259,26235,5097,26441,4916,26622,4714,26776,4491,26900,4244,26994,3972,27055,3675,27082,3351,27073,2999,27025,2617,26939,2203,26811,1758,26640,1280,26425,766,26421,755,26399,681,26370,554,26357,476,26347,392,26342,304,26343,213,26352,123,26370,35,26400,-48,26443,-125,26500,-193,26574,-249,26666,-291,26777,-319,26910,-328,27110,-328,27059,-337,26899,-349xe" filled="true" fillcolor="#04428b" stroked="false">
                <v:path arrowok="t"/>
                <v:fill type="solid"/>
              </v:shape>
              <v:shape style="position:absolute;left:15949;top:-349;width:11263;height:9716" coordorigin="15949,-349" coordsize="11263,9716" path="m27110,-328l26910,-328,27065,-316,27211,-289,27211,-308,27110,-328xe" filled="true" fillcolor="#04428b" stroked="false">
                <v:path arrowok="t"/>
                <v:fill type="solid"/>
              </v:shape>
            </v:group>
            <v:group style="position:absolute;left:15949;top:-349;width:11263;height:9716" coordorigin="15949,-349" coordsize="11263,9716">
              <v:shape style="position:absolute;left:15949;top:-349;width:11263;height:9716" coordorigin="15949,-349" coordsize="11263,9716" path="m26892,-349l26769,-341,26665,-318,26577,-281,26504,-233,26445,-175,26399,-108,26364,-35,26340,44,26325,125,26317,209,26316,292,26321,374,26330,453,26341,527,26354,594,26368,652,26391,738,26617,1283,26787,1760,26915,2204,27001,2615,27048,2996,27058,3347,27032,3670,26971,3967,26878,4237,26755,4483,26602,4706,26423,4907,26217,5088,25988,5249,25737,5392,25466,5519,25176,5630,24869,5727,24547,5811,24212,5884,24076,5910,23938,5934,23799,5957,23658,5979,23372,6018,23082,6053,22787,6083,22341,6124,20220,6281,19875,6312,19537,6348,19209,6388,18891,6436,18584,6490,18292,6553,18014,6626,17752,6710,17509,6805,17284,6914,17081,7036,16899,7173,16742,7327,16609,7498,16503,7687,16425,7896,16376,8125,16370,8189,16363,8252,16355,8314,16346,8374,16325,8490,16300,8601,16272,8707,16240,8808,16205,8904,16167,8995,16127,9082,16083,9164,16051,9217,16019,9268,15974,9333,15949,9366,15974,9366,16020,9303,16064,9236,16096,9183,16127,9127,16170,9042,16210,8953,16246,8859,16280,8760,16310,8656,16336,8548,16359,8433,16378,8314,16386,8252,16394,8189,16400,8125,16448,7898,16526,7691,16631,7503,16763,7333,16920,7181,17101,7044,17303,6923,17527,6815,17769,6721,18030,6638,18306,6565,18598,6503,18902,6448,19219,6401,19546,6361,19882,6326,20226,6295,22343,6138,22791,6097,23085,6066,23376,6032,23663,5992,23804,5971,23943,5948,24081,5923,24218,5897,24555,5824,24879,5740,25187,5642,25479,5530,25752,5403,26004,5259,26235,5097,26441,4916,26622,4714,26776,4491,26900,4244,26994,3972,27055,3675,27082,3351,27073,2999,27025,2617,26939,2204,26811,1758,26640,1280,26425,766,26421,755,26400,682,26371,557,26358,481,26348,398,26342,310,26342,221,26350,131,26368,43,26396,-40,26437,-117,26493,-185,26564,-242,26652,-286,26759,-316,26887,-327,27122,-327,27102,-331,27041,-339,26965,-347,26911,-349,26892,-349xe" filled="true" fillcolor="#04428b" stroked="false">
                <v:path arrowok="t"/>
                <v:fill type="solid"/>
              </v:shape>
              <v:shape style="position:absolute;left:15949;top:-349;width:11263;height:9716" coordorigin="15949,-349" coordsize="11263,9716" path="m27122,-327l26887,-327,27037,-320,27211,-291,27211,-310,27189,-315,27167,-319,27145,-323,27122,-327xe" filled="true" fillcolor="#04428b" stroked="false">
                <v:path arrowok="t"/>
                <v:fill type="solid"/>
              </v:shape>
            </v:group>
            <v:group style="position:absolute;left:16224;top:-579;width:10988;height:9946" coordorigin="16224,-579" coordsize="10988,9946">
              <v:shape style="position:absolute;left:16224;top:-579;width:10988;height:9946" coordorigin="16224,-579" coordsize="10988,9946" path="m26578,-579l26420,-574,26290,-547,26185,-501,26105,-438,26045,-362,26004,-276,25978,-182,25967,-83,25967,18,25976,118,25992,214,26012,303,26034,383,26055,450,26086,535,26342,1053,26546,1524,26705,1963,26821,2371,26895,2749,26929,3099,26926,3421,26886,3718,26812,3989,26705,4238,26568,4464,26402,4668,26209,4853,25991,5020,25749,5169,25486,5302,25203,5420,24903,5524,24586,5616,24255,5697,24121,5726,23984,5754,23846,5780,23707,5805,23423,5851,23135,5893,22842,5931,22397,5982,20283,6192,19940,6231,19604,6275,19277,6324,18962,6379,18659,6441,18370,6511,18097,6591,17841,6680,17603,6781,17386,6895,17191,7022,17018,7163,16871,7320,16750,7494,16657,7685,16593,7895,16561,8123,16559,8188,16557,8251,16553,8313,16548,8373,16535,8490,16518,8601,16497,8708,16472,8810,16443,8908,16410,9002,16374,9092,16334,9177,16306,9232,16276,9284,16234,9351,16224,9366,16248,9366,16284,9311,16324,9242,16353,9188,16382,9128,16419,9043,16452,8953,16482,8859,16509,8759,16532,8655,16551,8546,16565,8432,16576,8313,16580,8251,16583,8188,16584,8123,16617,7896,16680,7688,16773,7498,16893,7326,17040,7170,17211,7030,17406,6904,17622,6791,17858,6691,18113,6601,18385,6523,18673,6453,18975,6391,19289,6336,19614,6288,19948,6244,20290,6205,22400,5996,22846,5945,23139,5906,23429,5864,23713,5818,23852,5793,23991,5767,24127,5739,24262,5710,24595,5629,24913,5536,25216,5431,25500,5313,25765,5179,26008,5030,26227,4863,26421,4677,26589,4471,26727,4245,26834,3996,26909,3723,26949,3426,26953,3102,26919,2751,26845,2372,26730,1962,26570,1522,26366,1049,26114,543,26108,531,26078,446,26057,380,26036,302,26017,215,26002,121,25993,24,25993,-75,26005,-171,26029,-263,26070,-347,26129,-421,26208,-482,26310,-527,26437,-553,26592,-558,26771,-558,26766,-559,26578,-579xe" filled="true" fillcolor="#04428b" stroked="false">
                <v:path arrowok="t"/>
                <v:fill type="solid"/>
              </v:shape>
              <v:shape style="position:absolute;left:16224;top:-579;width:10988;height:9946" coordorigin="16224,-579" coordsize="10988,9946" path="m26771,-558l26592,-558,26777,-538,26993,-492,27211,-425,27211,-443,26988,-511,26771,-558xe" filled="true" fillcolor="#04428b" stroked="false">
                <v:path arrowok="t"/>
                <v:fill type="solid"/>
              </v:shape>
            </v:group>
            <v:group style="position:absolute;left:16224;top:-580;width:10988;height:9947" coordorigin="16224,-580" coordsize="10988,9947">
              <v:shape style="position:absolute;left:16224;top:-580;width:10988;height:9947" coordorigin="16224,-580" coordsize="10988,9947" path="m26529,-580l26402,-572,26295,-549,26205,-512,26132,-463,26074,-405,26031,-337,25999,-263,25979,-184,25968,-102,25966,-18,25971,66,25981,149,25995,228,26012,302,26030,370,26048,429,26078,515,26342,1053,26546,1524,26705,1963,26821,2371,26895,2749,26929,3099,26926,3421,26886,3718,26812,3989,26705,4238,26568,4464,26402,4668,26209,4853,25991,5020,25749,5169,25486,5302,25203,5420,24903,5524,24586,5616,24255,5697,24121,5726,23984,5754,23846,5780,23707,5805,23423,5851,23135,5893,22842,5931,22397,5982,20283,6192,19940,6231,19604,6275,19277,6324,18962,6379,18659,6441,18370,6511,18097,6591,17841,6680,17603,6781,17386,6895,17191,7022,17018,7163,16871,7320,16750,7494,16657,7685,16593,7895,16561,8124,16559,8188,16557,8251,16553,8313,16548,8373,16535,8490,16518,8601,16497,8707,16473,8808,16445,8905,16413,8996,16378,9084,16340,9166,16312,9221,16282,9274,16240,9341,16224,9366,16248,9366,16291,9300,16331,9231,16359,9176,16401,9086,16436,8999,16468,8907,16496,8810,16521,8708,16542,8601,16559,8489,16571,8373,16576,8313,16580,8251,16583,8188,16584,8123,16617,7896,16680,7688,16773,7498,16893,7326,17040,7170,17211,7030,17406,6904,17622,6791,17858,6691,18113,6601,18385,6523,18673,6453,18975,6391,19289,6336,19614,6288,19948,6244,20290,6205,22400,5996,22846,5945,23139,5906,23429,5864,23713,5818,23852,5793,23991,5767,24127,5739,24262,5710,24595,5629,24913,5536,25216,5431,25500,5313,25765,5179,26008,5030,26227,4863,26421,4677,26589,4471,26727,4245,26834,3996,26909,3723,26949,3426,26953,3102,26919,2751,26845,2372,26730,1962,26570,1522,26366,1049,26114,543,26108,531,26078,447,26058,382,26037,305,26017,218,26002,125,25993,29,25993,-69,26003,-165,26027,-257,26066,-341,26123,-416,26200,-478,26300,-524,26424,-552,26574,-559,26769,-559,26762,-560,26699,-569,26639,-575,26556,-580,26529,-580xe" filled="true" fillcolor="#04428b" stroked="false">
                <v:path arrowok="t"/>
                <v:fill type="solid"/>
              </v:shape>
              <v:shape style="position:absolute;left:16224;top:-580;width:10988;height:9947" coordorigin="16224,-580" coordsize="10988,9947" path="m26769,-559l26574,-559,26754,-542,26966,-499,27211,-426,27211,-444,27127,-471,27047,-495,26971,-516,26898,-534,26828,-548,26795,-554,26769,-559xe" filled="true" fillcolor="#04428b" stroked="false">
                <v:path arrowok="t"/>
                <v:fill type="solid"/>
              </v:shape>
            </v:group>
            <v:group style="position:absolute;left:16506;top:-799;width:10706;height:10165" coordorigin="16506,-799" coordsize="10706,10165">
              <v:shape style="position:absolute;left:16506;top:-799;width:10706;height:10165" coordorigin="16506,-799" coordsize="10706,10165" path="m26182,-799l26015,-788,25882,-754,25779,-700,25703,-628,25651,-543,25620,-447,25607,-345,25608,-238,25621,-132,25643,-29,25670,68,25698,155,25726,228,25750,285,26061,833,26299,1297,26489,1730,26634,2134,26734,2509,26793,2856,26812,3178,26793,3474,26738,3747,26649,3996,26527,4225,26375,4433,26195,4622,25988,4793,25756,4948,25502,5087,25227,5211,24933,5323,24622,5422,24296,5511,24163,5543,24029,5574,23893,5604,23754,5632,23615,5659,23474,5685,23187,5734,22897,5779,22454,5842,20351,6103,20009,6151,19676,6203,19352,6260,19040,6322,18741,6392,18456,6469,18188,6555,17938,6651,17707,6757,17497,6876,17310,7007,17147,7152,17011,7312,16902,7488,16822,7681,16773,7891,16757,8121,16760,8190,16761,8257,16762,8323,16761,8387,16758,8450,16754,8512,16749,8572,16735,8688,16716,8800,16693,8906,16664,9008,16631,9105,16593,9198,16564,9262,16536,9315,16506,9366,16531,9366,16567,9301,16595,9247,16623,9186,16659,9097,16691,9002,16718,8903,16741,8798,16760,8688,16773,8572,16778,8512,16782,8450,16784,8387,16785,8322,16785,8256,16783,8189,16780,8120,16797,7892,16845,7683,16925,7492,17033,7317,17169,7159,17331,7015,17517,6884,17726,6767,17956,6661,18205,6565,18472,6480,18756,6403,19053,6334,19364,6272,19687,6216,20019,6164,20359,6116,22459,5855,22902,5793,23193,5748,23480,5699,23621,5673,23761,5645,23899,5617,24036,5587,24171,5556,24304,5524,24632,5435,24944,5335,25240,5223,25517,5098,25773,4958,26005,4803,26214,4631,26395,4441,26548,4232,26671,4003,26761,3752,26817,3479,26836,3181,26818,2859,26759,2510,26658,2134,26513,1729,26323,1295,26085,829,25797,331,25790,317,25750,225,25722,153,25694,67,25668,-27,25647,-128,25635,-232,25634,-336,25647,-436,25678,-530,25729,-613,25804,-682,25906,-735,26037,-768,26201,-778,26405,-778,26385,-782,26182,-799xe" filled="true" fillcolor="#04428b" stroked="false">
                <v:path arrowok="t"/>
                <v:fill type="solid"/>
              </v:shape>
              <v:shape style="position:absolute;left:16506;top:-799;width:10706;height:10165" coordorigin="16506,-799" coordsize="10706,10165" path="m26405,-778l26201,-778,26400,-761,26639,-714,26919,-634,27211,-529,27211,-546,26913,-653,26628,-734,26405,-778xe" filled="true" fillcolor="#04428b" stroked="false">
                <v:path arrowok="t"/>
                <v:fill type="solid"/>
              </v:shape>
            </v:group>
            <v:group style="position:absolute;left:16506;top:-799;width:10706;height:10165" coordorigin="16506,-799" coordsize="10706,10165">
              <v:shape style="position:absolute;left:16506;top:-799;width:10706;height:10165" coordorigin="16506,-799" coordsize="10706,10165" path="m26164,-799l26031,-790,25920,-767,25829,-730,25755,-681,25699,-622,25657,-554,25629,-480,25612,-400,25606,-318,25609,-233,25619,-148,25634,-65,25654,14,25676,89,25699,157,25722,216,25758,303,26061,833,26299,1297,26489,1730,26634,2134,26734,2509,26793,2856,26812,3178,26793,3474,26738,3747,26649,3996,26527,4225,26375,4433,26195,4622,25988,4793,25756,4948,25502,5087,25227,5211,24933,5323,24622,5422,24296,5511,24163,5543,24029,5574,23893,5604,23754,5632,23615,5659,23474,5685,23187,5734,22897,5779,22454,5842,20351,6103,20009,6151,19676,6203,19352,6260,19040,6322,18741,6392,18456,6469,18188,6555,17938,6651,17707,6757,17497,6876,17310,7007,17147,7152,17011,7312,16902,7488,16822,7681,16773,7891,16757,8121,16760,8190,16761,8257,16762,8323,16761,8387,16758,8450,16755,8512,16750,8572,16736,8688,16718,8797,16695,8901,16667,9000,16636,9094,16600,9183,16572,9244,16545,9298,16506,9366,16531,9366,16570,9297,16597,9243,16623,9186,16659,9097,16691,9002,16718,8903,16741,8798,16760,8687,16773,8571,16778,8511,16782,8450,16784,8387,16785,8322,16785,8256,16783,8189,16780,8120,16797,7892,16845,7683,16925,7492,17033,7317,17169,7159,17331,7015,17517,6884,17726,6767,17956,6661,18205,6565,18472,6480,18756,6403,19053,6334,19364,6272,19687,6216,20019,6164,20359,6116,22459,5855,22902,5793,23193,5748,23480,5699,23621,5673,23761,5645,23899,5617,24036,5587,24171,5556,24304,5524,24632,5435,24944,5335,25240,5223,25517,5098,25773,4958,26005,4803,26214,4631,26395,4441,26548,4232,26671,4003,26761,3752,26817,3479,26836,3181,26818,2859,26759,2510,26658,2134,26513,1729,26323,1295,26085,829,25797,331,25790,317,25750,226,25723,154,25695,70,25669,-24,25648,-125,25635,-228,25633,-332,25646,-432,25676,-525,25726,-608,25799,-679,25898,-732,26026,-767,26187,-778,26410,-778,26408,-778,26320,-790,26239,-796,26201,-798,26164,-799xe" filled="true" fillcolor="#04428b" stroked="false">
                <v:path arrowok="t"/>
                <v:fill type="solid"/>
              </v:shape>
              <v:shape style="position:absolute;left:16506;top:-799;width:10706;height:10165" coordorigin="16506,-799" coordsize="10706,10165" path="m26410,-778l26187,-778,26383,-763,26617,-719,26892,-642,27211,-530,27211,-547,27142,-574,27075,-598,27009,-621,26946,-642,26884,-662,26824,-681,26766,-698,26655,-728,26551,-752,26454,-771,26410,-778xe" filled="true" fillcolor="#04428b" stroked="false">
                <v:path arrowok="t"/>
                <v:fill type="solid"/>
              </v:shape>
            </v:group>
            <v:group style="position:absolute;left:19520;top:234;width:167;height:188" coordorigin="19520,234" coordsize="167,188">
              <v:shape style="position:absolute;left:19520;top:234;width:167;height:188" coordorigin="19520,234" coordsize="167,188" path="m19605,315l19566,234,19520,234,19585,351,19585,421,19624,421,19624,351,19687,234,19642,234,19605,315xe" filled="false" stroked="true" strokeweight="3pt" strokecolor="#ffffff">
                <v:path arrowok="t"/>
              </v:shape>
            </v:group>
            <v:group style="position:absolute;left:19709;top:234;width:151;height:191" coordorigin="19709,234" coordsize="151,191">
              <v:shape style="position:absolute;left:19709;top:234;width:151;height:191" coordorigin="19709,234" coordsize="151,191" path="m19709,349l19728,407,19764,424,19794,423,19854,384,19859,234,19819,234,19819,349,19819,362,19818,371,19815,377,19810,387,19800,393,19784,393,19768,393,19758,387,19753,377,19750,371,19749,362,19749,349,19749,234,19709,234,19709,349xe" filled="false" stroked="true" strokeweight="3pt" strokecolor="#ffffff">
                <v:path arrowok="t"/>
              </v:shape>
            </v:group>
            <v:group style="position:absolute;left:19793;top:186;width:34;height:31" coordorigin="19793,186" coordsize="34,31">
              <v:shape style="position:absolute;left:19793;top:186;width:34;height:31" coordorigin="19793,186" coordsize="34,31" path="m19793,216l19826,216,19826,186,19793,186,19793,216xe" filled="false" stroked="true" strokeweight="3.0pt" strokecolor="#ffffff">
                <v:path arrowok="t"/>
              </v:shape>
            </v:group>
            <v:group style="position:absolute;left:19742;top:186;width:34;height:31" coordorigin="19742,186" coordsize="34,31">
              <v:shape style="position:absolute;left:19742;top:186;width:34;height:31" coordorigin="19742,186" coordsize="34,31" path="m19742,216l19775,216,19775,186,19742,186,19742,216xe" filled="false" stroked="true" strokeweight="3pt" strokecolor="#ffffff">
                <v:path arrowok="t"/>
              </v:shape>
            </v:group>
            <v:group style="position:absolute;left:19897;top:234;width:166;height:188" coordorigin="19897,234" coordsize="166,188">
              <v:shape style="position:absolute;left:19897;top:234;width:166;height:188" coordorigin="19897,234" coordsize="166,188" path="m19897,421l19936,421,19936,358,19955,339,20012,421,20063,421,19982,311,20059,234,20008,234,19936,311,19936,234,19897,234,19897,421xe" filled="false" stroked="true" strokeweight="3.0pt" strokecolor="#ffffff">
                <v:path arrowok="t"/>
              </v:shape>
            </v:group>
            <v:group style="position:absolute;left:20075;top:228;width:154;height:197" coordorigin="20075,228" coordsize="154,197">
              <v:shape style="position:absolute;left:20075;top:228;width:154;height:197" coordorigin="20075,228" coordsize="154,197" path="m20075,363l20107,414,20144,425,20171,424,20190,420,20205,413,20221,396,20229,378,20228,352,20149,307,20136,304,20128,301,20124,299,20118,296,20115,291,20115,284,20115,277,20118,271,20124,267,20130,263,20138,261,20149,261,20158,261,20166,262,20172,265,20181,270,20186,278,20187,289,20224,289,20191,238,20154,228,20130,230,20111,236,20091,254,20081,270,20078,286,20082,308,20159,346,20170,349,20179,351,20185,355,20190,358,20193,363,20193,369,20193,380,20187,387,20176,391,20170,393,20162,394,20153,394,20137,394,20113,363,20075,363xe" filled="false" stroked="true" strokeweight="3.0pt" strokecolor="#ffffff">
                <v:path arrowok="t"/>
              </v:shape>
            </v:group>
            <v:group style="position:absolute;left:20259;top:234;width:142;height:188" coordorigin="20259,234" coordsize="142,188">
              <v:shape style="position:absolute;left:20259;top:234;width:142;height:188" coordorigin="20259,234" coordsize="142,188" path="m20396,234l20259,234,20259,421,20401,421,20401,387,20297,387,20297,339,20388,339,20388,307,20297,307,20297,267,20396,267,20396,234xe" filled="false" stroked="true" strokeweight="3pt" strokecolor="#ffffff">
                <v:path arrowok="t"/>
              </v:shape>
            </v:group>
            <v:group style="position:absolute;left:20432;top:234;width:166;height:188" coordorigin="20432,234" coordsize="166,188">
              <v:shape style="position:absolute;left:20432;top:234;width:166;height:188" coordorigin="20432,234" coordsize="166,188" path="m20432,421l20470,421,20470,358,20489,339,20547,421,20597,421,20516,311,20593,234,20543,234,20470,311,20470,234,20432,234,20432,421xe" filled="false" stroked="true" strokeweight="3pt" strokecolor="#ffffff">
                <v:path arrowok="t"/>
              </v:shape>
            </v:group>
            <v:group style="position:absolute;left:20691;top:234;width:133;height:188" coordorigin="20691,234" coordsize="133,188">
              <v:shape style="position:absolute;left:20691;top:234;width:133;height:188" coordorigin="20691,234" coordsize="133,188" path="m20691,421l20824,421,20824,387,20730,387,20730,234,20691,234,20691,421xe" filled="false" stroked="true" strokeweight="3pt" strokecolor="#ffffff">
                <v:path arrowok="t"/>
              </v:shape>
            </v:group>
            <v:group style="position:absolute;left:20847;top:234;width:39;height:188" coordorigin="20847,234" coordsize="39,188">
              <v:shape style="position:absolute;left:20847;top:234;width:39;height:188" coordorigin="20847,234" coordsize="39,188" path="m20886,234l20847,234,20847,421,20886,421,20886,234xe" filled="false" stroked="true" strokeweight="3pt" strokecolor="#ffffff">
                <v:path arrowok="t"/>
              </v:shape>
            </v:group>
            <v:group style="position:absolute;left:20850;top:183;width:34;height:31" coordorigin="20850,183" coordsize="34,31">
              <v:shape style="position:absolute;left:20850;top:183;width:34;height:31" coordorigin="20850,183" coordsize="34,31" path="m20850,213l20883,213,20883,183,20850,183,20850,213xe" filled="false" stroked="true" strokeweight="3pt" strokecolor="#ffffff">
                <v:path arrowok="t"/>
              </v:shape>
            </v:group>
            <v:group style="position:absolute;left:20913;top:228;width:154;height:197" coordorigin="20913,228" coordsize="154,197">
              <v:shape style="position:absolute;left:20913;top:228;width:154;height:197" coordorigin="20913,228" coordsize="154,197" path="m20913,363l20945,414,20982,425,21008,424,21028,420,21043,413,21059,396,21067,378,21066,352,20986,307,20974,304,20965,301,20962,299,20955,296,20952,291,20952,284,20952,277,20955,271,20962,267,20968,263,20976,261,20986,261,20996,261,21003,262,21010,265,21019,270,21024,278,21025,289,21062,289,21029,238,20992,228,20968,230,20949,236,20929,254,20919,270,20916,286,20920,308,20996,346,21008,349,21017,351,21022,355,21028,358,21031,363,21031,369,21031,380,21025,387,21014,391,21008,393,21000,394,20991,394,20975,394,20951,363,20913,363xe" filled="false" stroked="true" strokeweight="3.0pt" strokecolor="#ffffff">
                <v:path arrowok="t"/>
              </v:shape>
            </v:group>
            <v:group style="position:absolute;left:21147;top:277;width:48;height:74" coordorigin="21147,277" coordsize="48,74">
              <v:shape style="position:absolute;left:21147;top:277;width:48;height:74" coordorigin="21147,277" coordsize="48,74" path="m21171,277l21195,350,21147,350,21171,277xe" filled="false" stroked="true" strokeweight="3pt" strokecolor="#ffffff">
                <v:path arrowok="t"/>
              </v:shape>
            </v:group>
            <v:group style="position:absolute;left:21082;top:234;width:178;height:188" coordorigin="21082,234" coordsize="178,188">
              <v:shape style="position:absolute;left:21082;top:234;width:178;height:188" coordorigin="21082,234" coordsize="178,188" path="m21082,421l21123,421,21136,382,21205,382,21217,421,21260,421,21194,234,21149,234,21082,421xe" filled="false" stroked="true" strokeweight="3pt" strokecolor="#ffffff">
                <v:path arrowok="t"/>
              </v:shape>
            </v:group>
            <v:group style="position:absolute;left:21283;top:234;width:152;height:188" coordorigin="21283,234" coordsize="152,188">
              <v:shape style="position:absolute;left:21283;top:234;width:152;height:188" coordorigin="21283,234" coordsize="152,188" path="m21283,421l21319,421,21319,288,21396,421,21435,421,21435,234,21398,234,21398,364,21324,234,21283,234,21283,421xe" filled="false" stroked="true" strokeweight="3pt" strokecolor="#ffffff">
                <v:path arrowok="t"/>
              </v:shape>
            </v:group>
            <v:group style="position:absolute;left:21462;top:228;width:154;height:197" coordorigin="21462,228" coordsize="154,197">
              <v:shape style="position:absolute;left:21462;top:228;width:154;height:197" coordorigin="21462,228" coordsize="154,197" path="m21462,363l21494,414,21531,425,21557,424,21577,420,21592,413,21608,396,21616,378,21615,352,21535,307,21523,304,21514,301,21510,299,21504,296,21501,291,21501,284,21501,277,21504,271,21511,267,21517,263,21525,261,21535,261,21545,261,21552,262,21559,265,21568,270,21573,278,21574,289,21611,289,21577,238,21541,228,21517,230,21498,236,21478,254,21468,270,21465,286,21469,308,21545,346,21557,349,21566,351,21571,355,21577,358,21580,363,21580,369,21580,380,21574,387,21563,391,21557,393,21549,394,21540,394,21524,394,21499,363,21462,363xe" filled="false" stroked="true" strokeweight="3.0pt" strokecolor="#ffffff">
                <v:path arrowok="t"/>
              </v:shape>
            </v:group>
            <v:group style="position:absolute;left:21701;top:234;width:152;height:188" coordorigin="21701,234" coordsize="152,188">
              <v:shape style="position:absolute;left:21701;top:234;width:152;height:188" coordorigin="21701,234" coordsize="152,188" path="m21701,234l21701,267,21758,267,21758,421,21797,421,21797,267,21853,267,21853,234,21701,234xe" filled="false" stroked="true" strokeweight="3pt" strokecolor="#ffffff">
                <v:path arrowok="t"/>
              </v:shape>
            </v:group>
            <v:group style="position:absolute;left:21877;top:234;width:142;height:188" coordorigin="21877,234" coordsize="142,188">
              <v:shape style="position:absolute;left:21877;top:234;width:142;height:188" coordorigin="21877,234" coordsize="142,188" path="m22014,234l21877,234,21877,421,22019,421,22019,387,21915,387,21915,339,22006,339,22006,307,21915,307,21915,267,22014,267,22014,234xe" filled="false" stroked="true" strokeweight="3pt" strokecolor="#ffffff">
                <v:path arrowok="t"/>
              </v:shape>
            </v:group>
            <v:group style="position:absolute;left:22036;top:234;width:145;height:188" coordorigin="22036,234" coordsize="145,188">
              <v:shape style="position:absolute;left:22036;top:234;width:145;height:188" coordorigin="22036,234" coordsize="145,188" path="m22036,421l22180,421,22180,388,22083,388,22180,265,22180,234,22038,234,22038,267,22132,267,22036,388,22036,421xe" filled="false" stroked="true" strokeweight="3pt" strokecolor="#ffffff">
                <v:path arrowok="t"/>
              </v:shape>
            </v:group>
            <v:group style="position:absolute;left:22205;top:234;width:39;height:188" coordorigin="22205,234" coordsize="39,188">
              <v:shape style="position:absolute;left:22205;top:234;width:39;height:188" coordorigin="22205,234" coordsize="39,188" path="m22244,234l22205,234,22205,421,22244,421,22244,234xe" filled="false" stroked="true" strokeweight="3pt" strokecolor="#ffffff">
                <v:path arrowok="t"/>
              </v:shape>
            </v:group>
            <v:group style="position:absolute;left:22208;top:183;width:34;height:31" coordorigin="22208,183" coordsize="34,31">
              <v:shape style="position:absolute;left:22208;top:183;width:34;height:31" coordorigin="22208,183" coordsize="34,31" path="m22208,213l22241,213,22241,183,22208,183,22208,213xe" filled="false" stroked="true" strokeweight="3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000021pt;margin-top:-39.933449pt;width:652.1pt;height:508.25pt;mso-position-horizontal-relative:page;mso-position-vertical-relative:paragraph;z-index:-31936" coordorigin="0,-799" coordsize="13042,10165">
            <v:group style="position:absolute;left:1392;top:3249;width:316;height:476" coordorigin="1392,3249" coordsize="316,476">
              <v:shape style="position:absolute;left:1392;top:3249;width:316;height:476" coordorigin="1392,3249" coordsize="316,476" path="m1507,3249l1447,3300,1412,3371,1395,3447,1392,3488,1393,3504,1405,3580,1427,3637,1476,3708,1510,3724,1523,3722,1525,3721,1526,3720,1527,3720,1529,3719,1529,3719,1557,3702,1564,3691,1562,3671,1527,3608,1522,3599,1516,3592,1509,3586,1472,3586,1466,3567,1456,3506,1455,3488,1456,3469,1458,3449,1461,3429,1465,3410,1470,3391,1503,3391,1513,3384,1528,3365,1554,3323,1564,3300,1566,3281,1532,3254,1530,3253,1528,3253,1526,3253,1525,3251,1523,3251,1507,3249xe" filled="true" fillcolor="#1d3564" stroked="false">
                <v:path arrowok="t"/>
                <v:fill type="solid"/>
              </v:shape>
              <v:shape style="position:absolute;left:1392;top:3249;width:316;height:476" coordorigin="1392,3249" coordsize="316,476" path="m1634,3343l1628,3351,1629,3358,1634,3362,1648,3377,1684,3448,1689,3488,1688,3506,1662,3578,1629,3615,1628,3621,1634,3629,1641,3629,1646,3625,1684,3578,1707,3504,1708,3485,1707,3466,1685,3397,1648,3349,1641,3343,1634,3343xe" filled="true" fillcolor="#1d3564" stroked="false">
                <v:path arrowok="t"/>
                <v:fill type="solid"/>
              </v:shape>
              <v:shape style="position:absolute;left:1392;top:3249;width:316;height:476" coordorigin="1392,3249" coordsize="316,476" path="m1588,3382l1585,3385,1583,3388,1584,3393,1622,3446,1628,3485,1625,3509,1619,3530,1611,3548,1601,3563,1584,3580,1583,3585,1585,3588,1588,3591,1593,3590,1632,3536,1641,3497,1640,3473,1621,3415,1593,3382,1588,3382xe" filled="true" fillcolor="#1d3564" stroked="false">
                <v:path arrowok="t"/>
                <v:fill type="solid"/>
              </v:shape>
              <v:shape style="position:absolute;left:1392;top:3249;width:316;height:476" coordorigin="1392,3249" coordsize="316,476" path="m1491,3575l1484,3579,1472,3586,1509,3586,1500,3578,1491,3575xe" filled="true" fillcolor="#1d3564" stroked="false">
                <v:path arrowok="t"/>
                <v:fill type="solid"/>
              </v:shape>
              <v:shape style="position:absolute;left:1392;top:3249;width:316;height:476" coordorigin="1392,3249" coordsize="316,476" path="m1551,3420l1548,3424,1548,3427,1551,3429,1564,3444,1572,3461,1576,3480,1575,3499,1570,3517,1560,3533,1551,3544,1548,3546,1548,3549,1549,3551,1551,3552,1554,3552,1584,3500,1585,3481,1582,3462,1574,3445,1563,3429,1562,3428,1554,3420,1551,3420xe" filled="true" fillcolor="#1d3564" stroked="false">
                <v:path arrowok="t"/>
                <v:fill type="solid"/>
              </v:shape>
              <v:shape style="position:absolute;left:1392;top:3249;width:316;height:476" coordorigin="1392,3249" coordsize="316,476" path="m1503,3391l1470,3391,1485,3394,1498,3394,1503,3391xe" filled="true" fillcolor="#1d3564" stroked="false">
                <v:path arrowok="t"/>
                <v:fill type="solid"/>
              </v:shape>
            </v:group>
            <v:group style="position:absolute;left:1325;top:2589;width:452;height:452" coordorigin="1325,2589" coordsize="452,452">
              <v:shape style="position:absolute;left:1325;top:2589;width:452;height:452" coordorigin="1325,2589" coordsize="452,452" path="m1558,2589l1542,2589,1542,2590,1519,2592,1456,2610,1401,2646,1359,2695,1332,2755,1325,2799,1326,2824,1341,2893,1372,2952,1417,2997,1473,3028,1537,3041,1561,3040,1585,3037,1608,3032,1627,3026,1542,3026,1525,3022,1508,3014,1503,3010,1478,3010,1409,2972,1369,2922,1749,2922,1755,2910,1756,2907,1360,2907,1353,2889,1347,2870,1342,2850,1340,2829,1340,2823,1776,2823,1775,2807,1340,2807,1341,2787,1345,2767,1351,2748,1358,2729,1422,2724,1754,2724,1750,2714,1747,2708,1369,2708,1380,2691,1423,2648,1477,2618,1485,2615,1513,2615,1523,2610,1540,2606,1542,2605,1632,2605,1625,2602,1604,2596,1582,2592,1560,2590,1558,2590,1558,2589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558,2922l1542,2922,1542,3026,1558,3026,1558,2922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731,2922l1657,2922,1648,2946,1637,2967,1594,3012,1558,3026,1627,3026,1630,3025,1650,3016,1615,3016,1628,3003,1640,2989,1651,2972,1661,2953,1669,2933,1731,2922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749,2922l1731,2922,1720,2939,1707,2955,1661,2994,1615,3016,1650,3016,1704,2979,1745,2929,1749,2922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542,2922l1427,2922,1435,2943,1444,2963,1454,2980,1466,2996,1478,3010,1503,3010,1493,3002,1479,2988,1466,2970,1454,2949,1444,2926,1542,2922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426,2823l1410,2823,1411,2844,1413,2864,1417,2884,1421,2902,1360,2907,1438,2907,1433,2888,1430,2869,1427,2848,1426,2829,1426,2823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558,2823l1542,2823,1542,2907,1558,2907,1558,2823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690,2823l1674,2823,1673,2844,1671,2864,1668,2884,1663,2902,1558,2907,1678,2907,1683,2888,1686,2869,1688,2848,1690,2829,1690,2823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776,2823l1760,2823,1759,2843,1755,2863,1750,2883,1742,2901,1678,2907,1756,2907,1763,2891,1769,2870,1774,2848,1776,2828,1776,2823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542,2724l1422,2724,1418,2742,1414,2762,1412,2782,1410,2802,1410,2807,1426,2807,1427,2786,1429,2766,1433,2747,1437,2728,1542,2724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558,2724l1542,2724,1542,2807,1558,2807,1558,2724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739,2724l1662,2724,1667,2742,1670,2762,1673,2782,1674,2802,1558,2807,1690,2807,1689,2786,1687,2766,1683,2747,1679,2728,1739,2724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754,2724l1739,2724,1747,2742,1753,2761,1758,2780,1760,2801,1690,2807,1775,2807,1759,2734,1754,2724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513,2615l1485,2615,1472,2628,1460,2642,1449,2659,1439,2678,1431,2698,1369,2708,1443,2708,1453,2685,1464,2664,1477,2646,1491,2630,1506,2618,1513,2615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558,2605l1542,2605,1542,2708,1558,2708,1558,2605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632,2605l1558,2605,1575,2609,1592,2617,1635,2661,1656,2705,1558,2708,1673,2708,1645,2650,1621,2621,1664,2621,1663,2620,1644,2610,1632,2605xe" filled="true" fillcolor="#1d3564" stroked="false">
                <v:path arrowok="t"/>
                <v:fill type="solid"/>
              </v:shape>
              <v:shape style="position:absolute;left:1325;top:2589;width:452;height:452" coordorigin="1325,2589" coordsize="452,452" path="m1664,2621l1621,2621,1639,2627,1657,2635,1705,2673,1731,2708,1747,2708,1698,2646,1681,2632,1664,2621xe" filled="true" fillcolor="#1d3564" stroked="false">
                <v:path arrowok="t"/>
                <v:fill type="solid"/>
              </v:shape>
            </v:group>
            <v:group style="position:absolute;left:1321;top:3883;width:458;height:489" coordorigin="1321,3883" coordsize="458,489">
              <v:shape style="position:absolute;left:1321;top:3883;width:458;height:489" coordorigin="1321,3883" coordsize="458,489" path="m1570,3883l1493,3896,1424,3933,1369,3991,1340,4047,1322,4124,1321,4166,1323,4188,1340,4251,1373,4302,1420,4341,1489,4368,1532,4372,1557,4372,1617,4361,1657,4344,1656,4339,1544,4339,1524,4338,1448,4315,1402,4276,1368,4206,1360,4140,1362,4121,1375,4060,1401,4006,1442,3961,1503,3928,1568,3917,1693,3917,1690,3914,1632,3889,1592,3883,1570,3883xe" filled="true" fillcolor="#1d3564" stroked="false">
                <v:path arrowok="t"/>
                <v:fill type="solid"/>
              </v:shape>
              <v:shape style="position:absolute;left:1321;top:3883;width:458;height:489" coordorigin="1321,3883" coordsize="458,489" path="m1642,4317l1564,4338,1544,4339,1656,4339,1654,4334,1650,4325,1642,4317xe" filled="true" fillcolor="#1d3564" stroked="false">
                <v:path arrowok="t"/>
                <v:fill type="solid"/>
              </v:shape>
              <v:shape style="position:absolute;left:1321;top:3883;width:458;height:489" coordorigin="1321,3883" coordsize="458,489" path="m1640,4192l1603,4192,1603,4195,1634,4247,1661,4253,1680,4251,1698,4244,1715,4234,1731,4221,1734,4219,1670,4219,1654,4213,1640,4193,1640,4192xe" filled="true" fillcolor="#1d3564" stroked="false">
                <v:path arrowok="t"/>
                <v:fill type="solid"/>
              </v:shape>
              <v:shape style="position:absolute;left:1321;top:3883;width:458;height:489" coordorigin="1321,3883" coordsize="458,489" path="m1588,3999l1529,4012,1467,4056,1436,4111,1427,4179,1432,4200,1441,4217,1454,4232,1473,4244,1496,4253,1514,4252,1571,4228,1513,4214,1493,4208,1481,4195,1475,4176,1473,4150,1476,4130,1503,4076,1553,4041,1580,4036,1663,4036,1664,4033,1667,4013,1649,4007,1630,4002,1610,3999,1588,3999xe" filled="true" fillcolor="#1d3564" stroked="false">
                <v:path arrowok="t"/>
                <v:fill type="solid"/>
              </v:shape>
              <v:shape style="position:absolute;left:1321;top:3883;width:458;height:489" coordorigin="1321,3883" coordsize="458,489" path="m1693,3917l1568,3917,1595,3917,1616,3920,1686,3957,1723,4006,1740,4076,1740,4086,1739,4101,1727,4166,1670,4219,1734,4219,1767,4161,1778,4093,1779,4064,1776,4046,1757,3986,1707,3926,1693,3917xe" filled="true" fillcolor="#1d3564" stroked="false">
                <v:path arrowok="t"/>
                <v:fill type="solid"/>
              </v:shape>
              <v:shape style="position:absolute;left:1321;top:3883;width:458;height:489" coordorigin="1321,3883" coordsize="458,489" path="m1663,4036l1580,4036,1601,4038,1618,4046,1603,4126,1566,4192,1513,4214,1585,4214,1597,4198,1599,4196,1599,4192,1603,4192,1640,4192,1640,4172,1642,4151,1645,4130,1649,4111,1656,4072,1660,4053,1663,4036xe" filled="true" fillcolor="#1d3564" stroked="false">
                <v:path arrowok="t"/>
                <v:fill type="solid"/>
              </v:shape>
              <v:shape style="position:absolute;left:0;top:6425;width:6009;height:2942" type="#_x0000_t75" stroked="false">
                <v:imagedata r:id="rId64" o:title=""/>
              </v:shape>
            </v:group>
            <v:group style="position:absolute;left:5686;top:7555;width:7356;height:1811" coordorigin="5686,7555" coordsize="7356,1811">
              <v:shape style="position:absolute;left:5686;top:7555;width:7356;height:1811" coordorigin="5686,7555" coordsize="7356,1811" path="m10359,7555l10080,7557,9806,7578,9536,7617,9270,7672,9007,7742,8747,7826,8489,7922,8233,8029,7978,8145,7725,8268,7472,8399,7219,8534,6240,9074,5921,9245,5686,9366,5724,9366,5954,9247,6318,9051,7234,8546,7486,8411,7737,8281,7989,8158,8243,8043,8497,7936,8754,7841,9013,7757,9274,7687,9539,7632,9807,7593,10080,7572,10581,7570,10359,7555xe" filled="true" fillcolor="#04428b" stroked="false">
                <v:path arrowok="t"/>
                <v:fill type="solid"/>
              </v:shape>
              <v:shape style="position:absolute;left:5686;top:7555;width:7356;height:1811" coordorigin="5686,7555" coordsize="7356,1811" path="m10581,7570l10357,7570,10639,7589,10926,7630,11219,7694,11519,7783,11825,7898,12139,8041,12235,8092,12378,8164,12517,8232,12653,8295,12786,8355,12915,8411,13042,8463,13042,8446,12917,8395,12790,8340,12659,8281,12525,8218,12389,8152,12249,8081,12154,8031,11837,7887,11529,7771,11227,7681,10932,7616,10642,7575,10581,7570xe" filled="true" fillcolor="#04428b" stroked="false">
                <v:path arrowok="t"/>
                <v:fill type="solid"/>
              </v:shape>
            </v:group>
            <v:group style="position:absolute;left:5686;top:7554;width:7356;height:1813" coordorigin="5686,7554" coordsize="7356,1813">
              <v:shape style="position:absolute;left:5686;top:7554;width:7356;height:1813" coordorigin="5686,7554" coordsize="7356,1813" path="m10242,7554l10054,7558,9867,7572,9683,7593,9500,7623,9319,7660,9140,7705,8962,7756,8785,7813,8610,7875,8435,7943,8262,8016,8089,8093,7916,8174,7744,8259,7572,8346,7401,8436,7229,8529,6204,9094,5894,9259,5686,9366,5724,9366,5928,9261,6231,9099,7234,8546,7486,8411,7737,8281,7989,8158,8243,8043,8497,7936,8754,7841,9013,7757,9274,7687,9539,7632,9807,7593,10080,7572,10369,7571,10357,7570,10599,7570,10513,7563,10422,7558,10332,7555,10242,7554xe" filled="true" fillcolor="#04428b" stroked="false">
                <v:path arrowok="t"/>
                <v:fill type="solid"/>
              </v:shape>
              <v:shape style="position:absolute;left:5686;top:7554;width:7356;height:1813" coordorigin="5686,7554" coordsize="7356,1813" path="m10599,7570l10369,7571,10639,7589,10926,7630,11219,7694,11519,7783,11825,7898,12139,8041,12283,8116,12399,8174,12517,8232,12653,8295,12786,8355,12915,8411,13042,8463,13042,8446,12917,8395,12790,8340,12659,8281,12525,8218,12434,8174,12296,8105,12153,8031,12051,7982,11950,7935,11849,7892,11749,7851,11650,7813,11552,7778,11454,7746,11357,7717,11261,7690,11165,7665,11070,7643,10976,7624,10882,7607,10789,7593,10696,7581,10604,7571,10599,7570xe" filled="true" fillcolor="#04428b" stroked="false">
                <v:path arrowok="t"/>
                <v:fill type="solid"/>
              </v:shape>
              <v:shape style="position:absolute;left:0;top:4677;width:13042;height:4689" type="#_x0000_t75" stroked="false">
                <v:imagedata r:id="rId116" o:title=""/>
              </v:shape>
            </v:group>
            <v:group style="position:absolute;left:0;top:274;width:11791;height:9093" coordorigin="0,274" coordsize="11791,9093">
              <v:shape style="position:absolute;left:0;top:274;width:11791;height:9093" coordorigin="0,274" coordsize="11791,9093" path="m0,4291l29,4382,105,4566,192,4737,291,4898,400,5049,521,5189,652,5319,792,5439,942,5550,1101,5653,1268,5747,1444,5833,1627,5911,1818,5982,2015,6046,2219,6104,2429,6156,2644,6201,2865,6242,3090,6277,3229,6296,3369,6314,3510,6330,3653,6345,3942,6370,4235,6390,4532,6407,4981,6425,7100,6477,7445,6491,7783,6509,8113,6534,8433,6565,8743,6604,9040,6653,9324,6711,9594,6782,9847,6864,10084,6961,10301,7073,10500,7200,10676,7345,10831,7509,10962,7692,11068,7895,11148,8121,11163,8185,11179,8248,11195,8309,11213,8369,11231,8428,11250,8485,11290,8596,11334,8701,11379,8801,11428,8897,11479,8987,11532,9073,11588,9154,11625,9203,11663,9251,11714,9312,11764,9366,11791,9366,11787,9362,11774,9348,11721,9290,11682,9244,11644,9196,11607,9146,11553,9066,11500,8982,11449,8892,11401,8798,11356,8698,11313,8593,11273,8483,11254,8426,11236,8368,11219,8308,11202,8246,11186,8184,11171,8119,11091,7892,10984,7687,10852,7503,10697,7338,10519,7192,10320,7063,10101,6951,9864,6853,9609,6770,9338,6699,9053,6640,8754,6591,8443,6552,8121,6520,7790,6496,7450,6477,7104,6463,4981,6411,4533,6393,4237,6376,3944,6356,3656,6331,3513,6316,3372,6300,3232,6283,3094,6264,2865,6228,2642,6186,2423,6140,2211,6087,2004,6027,1805,5961,1612,5888,1427,5807,1251,5718,1082,5621,923,5515,773,5399,633,5274,503,5139,384,4994,277,4837,180,4670,96,4490,25,4299,0,4212,0,4291e" filled="true" fillcolor="#04428b" stroked="false">
                <v:path arrowok="t"/>
                <v:fill type="solid"/>
              </v:shape>
              <v:shape style="position:absolute;left:0;top:274;width:11791;height:9093" coordorigin="0,274" coordsize="11791,9093" path="m0,274l0,310,16,324,58,373,94,427,124,484,149,544,169,606,184,670,195,733,203,797,208,859,210,920,209,978,204,1082,196,1165,185,1237,170,1290,156,1336,131,1427,106,1517,83,1606,61,1694,40,1780,20,1866,0,1954,0,2069,2,2056,12,2009,33,1912,56,1813,80,1714,105,1613,132,1510,161,1406,191,1301,207,1247,208,1241,219,1167,228,1080,234,971,234,910,231,846,226,781,218,714,205,647,189,581,167,516,140,454,106,395,67,340,20,290,0,274e" filled="true" fillcolor="#04428b" stroked="false">
                <v:path arrowok="t"/>
                <v:fill type="solid"/>
              </v:shape>
            </v:group>
            <v:group style="position:absolute;left:0;top:272;width:11791;height:9094" coordorigin="0,272" coordsize="11791,9094">
              <v:shape style="position:absolute;left:0;top:272;width:11791;height:9094" coordorigin="0,272" coordsize="11791,9094" path="m0,272l0,309,43,355,80,405,112,459,138,515,160,575,177,635,189,697,199,759,205,820,210,938,209,992,203,1091,195,1170,185,1237,172,1281,162,1318,141,1392,120,1464,101,1537,82,1608,64,1679,47,1749,31,1818,15,1886,0,1954,0,2069,8,2030,16,1991,33,1912,51,1832,70,1751,91,1670,112,1587,134,1504,157,1419,181,1334,207,1247,208,1241,218,1172,227,1089,233,985,234,927,232,866,228,803,221,738,211,673,196,609,177,545,153,484,124,425,89,369,48,318,0,272xe" filled="true" fillcolor="#04428b" stroked="false">
                <v:path arrowok="t"/>
                <v:fill type="solid"/>
              </v:shape>
              <v:shape style="position:absolute;left:0;top:272;width:11791;height:9094" coordorigin="0,272" coordsize="11791,9094" path="m0,4219l0,4297,68,4481,147,4653,237,4815,338,4967,449,5108,571,5240,701,5363,841,5477,990,5583,1147,5680,1312,5769,1484,5851,1664,5926,1850,5993,2043,6055,2242,6110,2447,6160,2656,6204,2871,6243,3090,6277,3229,6296,3369,6314,3510,6330,3653,6345,3942,6370,4235,6390,4532,6407,4981,6425,7100,6477,7445,6491,7783,6509,8113,6534,8433,6565,8743,6604,9040,6653,9324,6711,9594,6782,9847,6864,10084,6961,10301,7073,10500,7200,10676,7345,10831,7509,10962,7692,11068,7895,11148,8121,11163,8185,11179,8248,11195,8309,11213,8369,11231,8428,11250,8485,11290,8596,11333,8701,11379,8801,11427,8896,11478,8986,11531,9071,11586,9151,11623,9201,11660,9248,11699,9294,11751,9352,11764,9366,11791,9366,11777,9352,11764,9338,11712,9279,11661,9217,11624,9168,11580,9107,11526,9024,11474,8937,11425,8845,11378,8748,11334,8646,11293,8539,11254,8426,11236,8368,11219,8308,11202,8246,11186,8184,11171,8119,11091,7892,10984,7687,10852,7503,10697,7338,10519,7192,10320,7063,10101,6951,9864,6853,9609,6770,9338,6699,9053,6640,8754,6591,8443,6552,8121,6520,7790,6496,7450,6477,7104,6463,4981,6411,4533,6393,4237,6376,3944,6356,3656,6331,3513,6316,3372,6300,3232,6283,3094,6264,2872,6229,2655,6189,2443,6144,2236,6093,2035,6037,1840,5974,1652,5904,1471,5827,1297,5743,1132,5651,974,5551,826,5442,686,5324,556,5197,436,5060,327,4914,228,4757,140,4589,64,4410,0,4219xe" filled="true" fillcolor="#04428b" stroked="false">
                <v:path arrowok="t"/>
                <v:fill type="solid"/>
              </v:shape>
            </v:group>
            <v:group style="position:absolute;left:0;top:-104;width:11530;height:9471" coordorigin="0,-104" coordsize="11530,9471">
              <v:shape style="position:absolute;left:0;top:-104;width:11530;height:9471" coordorigin="0,-104" coordsize="11530,9471" path="m0,-104l0,-82,79,-75,177,-51,260,-14,330,33,387,90,433,155,469,226,496,302,515,381,526,462,532,542,533,621,529,696,523,767,515,831,497,934,481,1000,303,1520,166,2004,70,2453,13,2869,0,3117,0,3414,8,3607,58,3931,140,4227,252,4496,393,4741,562,4961,756,5159,975,5335,1216,5492,1477,5630,1758,5750,2057,5855,2371,5945,2699,6022,3041,6087,3178,6109,3317,6130,3458,6150,3600,6168,3888,6200,4180,6228,4476,6251,4925,6281,7045,6385,7389,6408,7727,6435,8056,6467,8374,6506,8682,6553,8976,6609,9257,6674,9522,6751,9770,6840,10001,6942,10211,7059,10400,7191,10568,7340,10711,7506,10829,7692,10921,7897,10985,8124,10997,8193,11009,8261,11023,8327,11037,8392,11053,8454,11070,8516,11087,8576,11105,8634,11145,8746,11188,8852,11234,8952,11284,9047,11336,9136,11392,9221,11427,9270,11464,9318,11504,9366,11530,9366,11519,9353,11506,9338,11457,9276,11421,9226,11364,9140,11310,9049,11259,8952,11212,8851,11169,8744,11129,8632,11110,8574,11093,8514,11076,8453,11061,8390,11046,8326,11033,8260,11020,8192,11009,8124,11009,8123,10944,7895,10852,7688,10733,7501,10589,7333,10421,7183,10230,7050,10019,6932,9788,6829,9538,6740,9272,6662,8990,6596,8694,6540,8385,6493,8065,6454,7735,6421,7396,6394,7050,6371,4926,6267,4478,6237,4183,6214,3891,6186,3604,6154,3462,6136,3322,6117,3183,6096,3046,6073,2706,6009,2380,5932,2067,5843,1770,5738,1491,5618,1231,5481,991,5325,774,5149,581,4952,414,4733,273,4489,162,4220,81,3925,32,3602,17,3250,37,2867,94,2452,190,2004,326,1522,504,1004,505,1003,507,995,520,935,539,828,547,762,554,689,557,612,557,531,551,448,538,365,519,284,491,206,453,134,405,67,345,9,272,-39,185,-75,84,-98,0,-104e" filled="true" fillcolor="#04428b" stroked="false">
                <v:path arrowok="t"/>
                <v:fill type="solid"/>
              </v:shape>
            </v:group>
            <v:group style="position:absolute;left:0;top:-106;width:11530;height:9473" coordorigin="0,-106" coordsize="11530,9473">
              <v:shape style="position:absolute;left:0;top:-106;width:11530;height:9473" coordorigin="0,-106" coordsize="11530,9473" path="m0,-106l0,-83,107,-70,199,-43,278,-4,344,45,398,103,441,169,475,240,500,315,517,393,528,473,532,552,532,629,529,703,522,772,514,835,496,936,481,1000,438,1118,397,1235,358,1349,321,1462,286,1573,253,1682,223,1790,194,1896,167,2000,142,2102,120,2203,99,2302,80,2399,63,2495,48,2589,35,2682,23,2772,14,2862,6,2950,0,3036,0,3501,25,3742,66,3969,124,4181,198,4379,287,4565,391,4737,509,4897,640,5046,784,5183,940,5309,1108,5426,1286,5532,1475,5629,1674,5717,1883,5796,2099,5868,2324,5933,2556,5990,2795,6041,3041,6087,3178,6109,3317,6130,3458,6150,3600,6168,3888,6200,4180,6228,4476,6251,4925,6281,7045,6385,7389,6408,7727,6435,8056,6467,8374,6506,8682,6553,8976,6609,9257,6674,9522,6751,9770,6840,10001,6942,10211,7059,10400,7191,10568,7340,10711,7506,10829,7692,10921,7897,10985,8124,10997,8193,11009,8261,11023,8327,11037,8392,11053,8454,11070,8516,11087,8576,11105,8634,11145,8746,11188,8852,11234,8952,11284,9047,11336,9137,11392,9221,11427,9270,11464,9318,11504,9366,11530,9366,11517,9351,11504,9336,11455,9274,11419,9224,11358,9132,11306,9043,11257,8949,11211,8849,11168,8743,11128,8632,11110,8573,11093,8514,11076,8453,11061,8390,11046,8326,11033,8260,11020,8192,11009,8124,11009,8123,10944,7895,10852,7688,10733,7501,10589,7333,10421,7183,10230,7050,10019,6932,9788,6829,9538,6740,9272,6662,8990,6596,8694,6540,8385,6493,8065,6454,7735,6421,7396,6394,7050,6371,4926,6267,4478,6237,4183,6214,3891,6186,3604,6154,3462,6136,3322,6117,3183,6096,3046,6073,2706,6009,2380,5932,2067,5843,1770,5738,1491,5618,1231,5481,991,5325,774,5149,581,4952,414,4733,273,4489,162,4220,81,3925,32,3602,17,3250,37,2867,94,2452,190,2004,326,1522,505,1003,507,995,520,936,538,833,547,768,553,697,557,620,557,541,552,459,541,377,522,297,496,220,461,147,415,80,359,21,290,-28,208,-67,112,-94,0,-106xe" filled="true" fillcolor="#04428b" stroked="false">
                <v:path arrowok="t"/>
                <v:fill type="solid"/>
              </v:shape>
            </v:group>
            <v:group style="position:absolute;left:0;top:-349;width:11263;height:9716" coordorigin="0,-349" coordsize="11263,9716">
              <v:shape style="position:absolute;left:0;top:-349;width:11263;height:9716" coordorigin="0,-349" coordsize="11263,9716" path="m500,-328l302,-328,434,-319,545,-291,637,-249,711,-193,768,-125,811,-48,841,35,860,123,869,213,870,304,864,392,854,477,841,554,826,623,799,725,571,1280,400,1758,272,2204,186,2617,139,2999,129,3351,156,3675,217,3972,311,4244,435,4491,589,4714,770,4916,976,5097,1207,5259,1459,5403,1732,5530,2024,5642,2333,5740,2656,5824,2994,5897,3130,5923,3268,5948,3407,5971,3549,5992,3835,6032,4126,6066,4421,6097,4868,6138,6985,6295,7329,6326,7665,6361,7992,6401,8309,6448,8614,6503,8905,6565,9182,6638,9442,6721,9684,6815,9908,6923,10110,7044,10291,7181,10448,7333,10580,7503,10686,7691,10763,7898,10812,8125,10818,8189,10825,8252,10833,8314,10842,8374,10863,8491,10888,8603,10916,8709,10948,8810,10983,8907,11021,8998,11062,9085,11106,9167,11137,9220,11170,9272,11215,9337,11237,9366,11262,9366,11252,9352,11240,9337,11195,9272,11162,9220,11131,9167,11086,9084,11045,8997,11006,8905,10971,8809,10940,8708,10911,8601,10887,8490,10865,8374,10856,8314,10848,8252,10841,8189,10835,8125,10787,7896,10708,7687,10602,7498,10470,7327,10312,7173,10130,7036,9927,6914,9702,6805,9459,6710,9197,6626,8919,6553,8627,6490,8321,6436,8003,6388,7674,6348,7336,6312,6991,6281,4871,6124,4424,6083,4129,6053,3839,6018,3553,5979,3412,5957,3273,5934,3136,5910,3000,5884,2664,5811,2342,5727,2035,5630,1745,5519,1474,5392,1223,5249,994,5088,789,4907,609,4706,456,4483,333,4237,240,3967,179,3670,153,3347,163,2996,210,2615,296,2203,424,1760,594,1283,809,770,813,760,835,685,849,626,865,556,878,476,889,390,895,300,894,206,885,114,866,23,836,-63,792,-142,733,-211,657,-269,563,-313,500,-328e" filled="true" fillcolor="#04428b" stroked="false">
                <v:path arrowok="t"/>
                <v:fill type="solid"/>
              </v:shape>
              <v:shape style="position:absolute;left:0;top:-349;width:11263;height:9716" coordorigin="0,-349" coordsize="11263,9716" path="m312,-349l152,-337,0,-308,0,-289,146,-316,302,-328,500,-328,448,-340,312,-349e" filled="true" fillcolor="#04428b" stroked="false">
                <v:path arrowok="t"/>
                <v:fill type="solid"/>
              </v:shape>
            </v:group>
            <v:group style="position:absolute;left:0;top:-349;width:11263;height:9716" coordorigin="0,-349" coordsize="11263,9716">
              <v:shape style="position:absolute;left:0;top:-349;width:11263;height:9716" coordorigin="0,-349" coordsize="11263,9716" path="m503,-327l324,-327,452,-316,559,-286,648,-242,719,-185,774,-117,815,-40,843,43,861,131,869,221,869,310,864,398,853,481,840,557,826,625,799,726,571,1280,400,1758,272,2204,186,2617,139,2999,129,3351,156,3675,217,3972,311,4244,435,4491,589,4714,770,4916,976,5097,1207,5259,1459,5403,1732,5530,2024,5642,2333,5740,2656,5824,2994,5897,3130,5923,3268,5948,3407,5971,3549,5992,3835,6032,4126,6066,4421,6097,4868,6138,6985,6295,7329,6326,7665,6361,7992,6401,8309,6448,8614,6503,8905,6565,9182,6638,9442,6721,9684,6815,9908,6923,10110,7044,10291,7181,10448,7333,10580,7503,10686,7691,10763,7898,10812,8125,10818,8189,10825,8252,10833,8314,10842,8374,10863,8491,10888,8603,10916,8709,10948,8810,10983,8907,11021,8998,11062,9085,11106,9167,11137,9220,11170,9271,11215,9336,11237,9366,11262,9366,11251,9351,11239,9335,11194,9270,11161,9219,11128,9164,11085,9082,11044,8995,11006,8904,10971,8808,10939,8707,10911,8601,10886,8490,10865,8374,10856,8314,10848,8252,10841,8189,10835,8125,10787,7896,10708,7687,10602,7498,10470,7327,10312,7173,10130,7036,9927,6914,9702,6805,9459,6710,9197,6626,8919,6553,8627,6490,8321,6436,8003,6388,7674,6348,7336,6312,6991,6281,4871,6124,4424,6083,4129,6053,3839,6018,3553,5979,3412,5957,3273,5934,3136,5910,3000,5884,2664,5811,2342,5727,2035,5630,1745,5519,1474,5392,1223,5249,994,5088,789,4907,609,4706,456,4483,333,4237,240,3967,179,3670,153,3347,163,2996,210,2615,296,2204,424,1760,594,1283,809,771,812,762,830,701,857,594,870,527,882,453,890,374,895,292,894,209,887,125,871,44,847,-35,812,-108,766,-175,707,-233,635,-281,546,-318,503,-327xe" filled="true" fillcolor="#04428b" stroked="false">
                <v:path arrowok="t"/>
                <v:fill type="solid"/>
              </v:shape>
              <v:shape style="position:absolute;left:0;top:-349;width:11263;height:9716" coordorigin="0,-349" coordsize="11263,9716" path="m320,-349l248,-347,172,-340,111,-331,47,-320,0,-310,0,-291,174,-320,324,-327,503,-327,442,-341,320,-349xe" filled="true" fillcolor="#04428b" stroked="false">
                <v:path arrowok="t"/>
                <v:fill type="solid"/>
              </v:shape>
            </v:group>
            <v:group style="position:absolute;left:0;top:-579;width:10988;height:9946" coordorigin="0,-579" coordsize="10988,9946">
              <v:shape style="position:absolute;left:0;top:-579;width:10988;height:9946" coordorigin="0,-579" coordsize="10988,9946" path="m869,-558l619,-558,774,-553,901,-527,1003,-482,1082,-421,1141,-347,1182,-263,1207,-171,1218,-75,1218,24,1210,121,1194,215,1175,302,1154,380,1133,446,1103,531,846,1049,641,1522,482,1962,366,2372,292,2751,258,3102,262,3426,302,3723,377,3996,484,4245,623,4471,790,4677,984,4863,1204,5030,1446,5179,1711,5313,1996,5431,2298,5536,2616,5629,2949,5710,3084,5739,3221,5767,3359,5793,3499,5818,3783,5864,4072,5906,4365,5945,4811,5996,6921,6205,7263,6244,7598,6288,7923,6336,8237,6391,8538,6453,8826,6523,9098,6601,9353,6691,9589,6791,9805,6904,10000,7030,10171,7170,10318,7326,10439,7498,10531,7688,10594,7896,10627,8123,10628,8188,10631,8251,10635,8313,10640,8373,10653,8490,10670,8601,10691,8708,10715,8810,10744,8907,10775,8999,10810,9086,10849,9169,10877,9224,10907,9277,10948,9344,10963,9366,10988,9366,10977,9351,10967,9335,10925,9267,10896,9214,10857,9135,10819,9047,10784,8956,10754,8860,10727,8759,10703,8655,10684,8546,10669,8432,10658,8313,10655,8251,10652,8188,10650,8124,10650,8123,10618,7895,10554,7685,10461,7494,10340,7320,10193,7163,10021,7022,9825,6895,9608,6781,9371,6680,9114,6591,8841,6511,8552,6441,8249,6379,7934,6324,7607,6275,7272,6231,6928,6192,4814,5982,4369,5931,4076,5893,3788,5851,3504,5805,3365,5780,3227,5754,3091,5726,2956,5697,2625,5616,2308,5524,2008,5420,1725,5302,1462,5169,1220,5020,1002,4853,809,4668,643,4464,506,4238,400,3989,325,3718,286,3421,282,3099,316,2749,390,2371,506,1963,665,1524,869,1053,1121,548,1126,535,1157,450,1178,383,1199,303,1219,214,1235,118,1244,18,1244,-83,1233,-182,1208,-276,1166,-362,1107,-438,1026,-501,922,-547,869,-558e" filled="true" fillcolor="#04428b" stroked="false">
                <v:path arrowok="t"/>
                <v:fill type="solid"/>
              </v:shape>
              <v:shape style="position:absolute;left:0;top:-579;width:10988;height:9946" coordorigin="0,-579" coordsize="10988,9946" path="m634,-579l445,-559,223,-511,0,-443,0,-425,218,-492,434,-538,619,-558,869,-558,792,-574,634,-579e" filled="true" fillcolor="#04428b" stroked="false">
                <v:path arrowok="t"/>
                <v:fill type="solid"/>
              </v:shape>
            </v:group>
            <v:group style="position:absolute;left:0;top:-580;width:10988;height:9947" coordorigin="0,-580" coordsize="10988,9947">
              <v:shape style="position:absolute;left:0;top:-580;width:10988;height:9947" coordorigin="0,-580" coordsize="10988,9947" path="m870,-559l637,-559,788,-552,912,-524,1011,-478,1088,-416,1145,-341,1184,-257,1208,-165,1218,-69,1218,29,1209,125,1194,218,1174,305,1153,382,1133,447,1103,531,846,1049,641,1522,482,1962,366,2372,292,2751,258,3102,262,3426,302,3723,377,3996,484,4245,623,4471,790,4677,984,4863,1204,5030,1446,5179,1711,5313,1996,5431,2298,5536,2616,5629,2949,5710,3084,5739,3220,5767,3359,5793,3499,5818,3783,5864,4072,5906,4365,5945,4811,5996,6921,6205,7263,6244,7598,6288,7923,6336,8237,6391,8538,6453,8826,6523,9098,6601,9353,6691,9589,6791,9805,6904,10000,7030,10171,7170,10318,7326,10439,7498,10531,7688,10594,7896,10627,8123,10628,8188,10631,8251,10635,8313,10640,8373,10653,8490,10670,8601,10691,8708,10715,8810,10744,8907,10775,8999,10810,9086,10849,9169,10877,9224,10906,9277,10948,9344,10963,9366,10988,9366,10977,9350,10966,9334,10925,9266,10895,9213,10852,9125,10815,9041,10782,8951,10752,8857,10726,8758,10703,8654,10684,8546,10669,8432,10658,8313,10655,8251,10652,8188,10650,8124,10650,8123,10618,7895,10554,7685,10461,7494,10340,7320,10193,7163,10021,7022,9825,6895,9608,6781,9371,6680,9114,6591,8841,6511,8552,6441,8249,6379,7934,6324,7607,6275,7272,6231,6928,6192,4814,5982,4369,5931,4076,5893,3788,5851,3504,5805,3365,5780,3227,5754,3091,5726,2956,5697,2625,5616,2308,5524,2008,5420,1725,5302,1462,5169,1220,5020,1002,4853,809,4668,643,4464,506,4238,400,3989,325,3718,286,3421,282,3099,316,2749,390,2371,506,1963,665,1524,869,1053,1121,548,1124,539,1147,478,1181,370,1200,302,1216,228,1230,149,1241,66,1245,-18,1243,-102,1232,-184,1212,-263,1181,-337,1137,-405,1079,-463,1006,-512,917,-549,870,-559xe" filled="true" fillcolor="#04428b" stroked="false">
                <v:path arrowok="t"/>
                <v:fill type="solid"/>
              </v:shape>
              <v:shape style="position:absolute;left:0;top:-580;width:10988;height:9947" coordorigin="0,-580" coordsize="10988,9947" path="m682,-580l600,-577,512,-569,449,-560,383,-548,314,-534,241,-516,164,-495,84,-471,0,-444,0,-426,245,-499,457,-542,637,-559,870,-559,809,-572,682,-580xe" filled="true" fillcolor="#04428b" stroked="false">
                <v:path arrowok="t"/>
                <v:fill type="solid"/>
              </v:shape>
            </v:group>
            <v:group style="position:absolute;left:0;top:-799;width:10706;height:10165" coordorigin="0,-799" coordsize="10706,10165">
              <v:shape style="position:absolute;left:0;top:-799;width:10706;height:10165" coordorigin="0,-799" coordsize="10706,10165" path="m1236,-778l1010,-778,1174,-768,1306,-735,1407,-682,1482,-613,1533,-530,1564,-436,1577,-336,1576,-232,1564,-128,1543,-27,1517,67,1489,153,1461,225,1438,281,1127,829,888,1295,698,1729,553,2134,452,2510,394,2859,375,3181,394,3479,450,3752,540,4003,663,4232,816,4441,998,4631,1206,4803,1439,4958,1694,5098,1971,5223,2267,5335,2579,5435,2907,5524,3040,5556,3175,5587,3312,5617,3450,5645,3590,5673,3732,5699,4018,5748,4310,5793,4753,5855,6852,6116,7193,6164,7525,6216,7847,6272,8158,6334,8456,6403,8739,6480,9006,6565,9255,6661,9485,6767,9694,6884,9880,7015,10042,7159,10178,7317,10286,7492,10366,7683,10415,7892,10431,8120,10428,8190,10426,8257,10426,8323,10427,8387,10429,8450,10433,8512,10438,8572,10452,8688,10470,8798,10493,8903,10521,9002,10552,9097,10588,9186,10616,9247,10644,9301,10681,9366,10705,9366,10695,9350,10685,9332,10657,9280,10618,9198,10580,9105,10547,9008,10519,8906,10495,8800,10476,8688,10462,8572,10457,8512,10453,8450,10451,8387,10450,8322,10450,8256,10452,8190,10455,8121,10438,7891,10389,7681,10309,7488,10200,7312,10064,7152,9901,7007,9714,6876,9504,6757,9274,6651,9023,6555,8755,6469,8471,6392,8171,6322,7859,6260,7535,6203,7202,6151,6860,6103,4757,5842,4315,5779,4024,5734,3738,5685,3596,5659,3457,5632,3319,5604,3182,5574,3048,5543,2915,5511,2589,5422,2278,5323,1984,5211,1709,5087,1455,4948,1223,4793,1016,4622,836,4433,684,4225,562,3996,473,3747,418,3474,399,3178,418,2856,477,2509,578,2134,722,1730,912,1297,1150,833,1437,336,1444,322,1485,228,1513,155,1542,68,1568,-29,1590,-132,1603,-238,1604,-345,1591,-447,1560,-543,1508,-628,1432,-700,1329,-754,1236,-778e" filled="true" fillcolor="#04428b" stroked="false">
                <v:path arrowok="t"/>
                <v:fill type="solid"/>
              </v:shape>
              <v:shape style="position:absolute;left:0;top:-799;width:10706;height:10165" coordorigin="0,-799" coordsize="10706,10165" path="m1029,-799l826,-782,583,-734,298,-653,0,-546,0,-529,292,-634,572,-714,811,-761,1010,-778,1236,-778,1196,-788,1029,-799e" filled="true" fillcolor="#04428b" stroked="false">
                <v:path arrowok="t"/>
                <v:fill type="solid"/>
              </v:shape>
            </v:group>
            <v:group style="position:absolute;left:0;top:-799;width:10706;height:10165" coordorigin="0,-799" coordsize="10706,10165">
              <v:shape style="position:absolute;left:0;top:-799;width:10706;height:10165" coordorigin="0,-799" coordsize="10706,10165" path="m1239,-778l1024,-778,1185,-767,1313,-732,1413,-679,1486,-608,1535,-525,1565,-432,1578,-332,1576,-228,1563,-125,1542,-24,1516,70,1488,154,1461,226,1438,281,1127,829,888,1295,698,1729,553,2134,452,2510,394,2859,375,3181,394,3479,450,3752,540,4003,663,4232,816,4441,998,4631,1206,4803,1439,4958,1694,5098,1971,5223,2267,5335,2579,5435,2907,5524,3040,5556,3175,5587,3312,5617,3450,5645,3590,5673,3732,5699,4018,5748,4310,5793,4753,5855,6852,6116,7193,6164,7525,6216,7847,6272,8158,6334,8456,6403,8739,6480,9006,6565,9255,6661,9485,6767,9694,6884,9880,7015,10042,7159,10178,7317,10286,7492,10366,7683,10415,7892,10431,8120,10428,8190,10426,8257,10426,8323,10427,8387,10429,8450,10433,8512,10438,8572,10452,8688,10470,8798,10493,8903,10521,9002,10552,9097,10588,9186,10616,9247,10644,9301,10681,9366,10705,9366,10695,9349,10685,9332,10648,9262,10611,9183,10575,9094,10544,9000,10516,8901,10493,8797,10475,8687,10462,8571,10457,8511,10453,8450,10451,8387,10450,8322,10450,8256,10452,8189,10455,8121,10438,7891,10389,7681,10309,7488,10200,7312,10064,7152,9901,7007,9714,6876,9504,6757,9274,6651,9023,6555,8755,6469,8470,6392,8171,6322,7859,6260,7535,6203,7202,6151,6860,6103,4757,5842,4315,5779,4024,5734,3738,5685,3596,5659,3457,5632,3319,5604,3182,5574,3048,5543,2915,5511,2589,5422,2278,5323,1984,5211,1709,5087,1455,4948,1223,4793,1016,4622,836,4433,684,4225,562,3996,473,3747,418,3474,399,3178,418,2856,477,2509,578,2134,722,1730,912,1297,1150,833,1437,336,1437,336,1442,327,1469,266,1512,157,1535,89,1557,14,1577,-65,1592,-148,1602,-233,1605,-318,1599,-400,1583,-480,1554,-554,1513,-622,1456,-681,1383,-730,1291,-767,1239,-778xe" filled="true" fillcolor="#04428b" stroked="false">
                <v:path arrowok="t"/>
                <v:fill type="solid"/>
              </v:shape>
              <v:shape style="position:absolute;left:0;top:-799;width:10706;height:10165" coordorigin="0,-799" coordsize="10706,10165" path="m1047,-799l972,-796,891,-790,803,-778,709,-762,609,-740,501,-713,387,-681,327,-662,266,-642,202,-621,137,-598,69,-574,0,-547,0,-530,319,-642,595,-719,829,-763,1024,-778,1239,-778,1180,-790,1047,-799xe" filled="true" fillcolor="#04428b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675.080566pt;margin-top:-35.681168pt;width:14pt;height:142.15pt;mso-position-horizontal-relative:page;mso-position-vertical-relative:paragraph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 w:hAnsi="Franklin Gothic Demi"/>
                      <w:b/>
                      <w:spacing w:val="1"/>
                      <w:w w:val="99"/>
                      <w:sz w:val="24"/>
                    </w:rPr>
                    <w:t>GAZİANTEP</w:t>
                  </w:r>
                  <w:r>
                    <w:rPr>
                      <w:rFonts w:ascii="Franklin Gothic Demi" w:hAnsi="Franklin Gothic Demi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spacing w:val="2"/>
                      <w:w w:val="99"/>
                      <w:sz w:val="24"/>
                    </w:rPr>
                    <w:t>ÜNİVERS</w:t>
                  </w:r>
                  <w:r>
                    <w:rPr>
                      <w:rFonts w:ascii="Franklin Gothic Demi" w:hAnsi="Franklin Gothic Demi"/>
                      <w:b/>
                      <w:spacing w:val="2"/>
                      <w:sz w:val="24"/>
                    </w:rPr>
                    <w:t>İ</w:t>
                  </w:r>
                  <w:r>
                    <w:rPr>
                      <w:rFonts w:ascii="Franklin Gothic Demi" w:hAnsi="Franklin Gothic Demi"/>
                      <w:b/>
                      <w:spacing w:val="2"/>
                      <w:w w:val="99"/>
                      <w:sz w:val="24"/>
                    </w:rPr>
                    <w:t>TESİ</w:t>
                  </w:r>
                  <w:r>
                    <w:rPr>
                      <w:rFonts w:ascii="Franklin Gothic Demi" w:hAns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D1D1B"/>
          <w:sz w:val="26"/>
        </w:rPr>
        <w:t>YÜKSEK LİSANS TEZİ</w:t>
      </w:r>
      <w:r>
        <w:rPr>
          <w:rFonts w:ascii="Arial" w:hAnsi="Arial"/>
          <w:sz w:val="26"/>
        </w:rPr>
      </w:r>
    </w:p>
    <w:p>
      <w:pPr>
        <w:pStyle w:val="BodyText"/>
        <w:spacing w:line="240" w:lineRule="auto" w:before="38"/>
        <w:ind w:left="1093" w:right="0"/>
        <w:jc w:val="left"/>
        <w:rPr>
          <w:rFonts w:ascii="Minion Pro" w:hAnsi="Minion Pro" w:cs="Minion Pro" w:eastAsia="Minion Pro"/>
        </w:rPr>
      </w:pPr>
      <w:r>
        <w:rPr/>
        <w:br w:type="column"/>
      </w:r>
      <w:r>
        <w:rPr>
          <w:rFonts w:ascii="Minion Pro"/>
        </w:rPr>
        <w:t>EK.11</w:t>
      </w:r>
    </w:p>
    <w:p>
      <w:pPr>
        <w:spacing w:after="0" w:line="240" w:lineRule="auto"/>
        <w:jc w:val="left"/>
        <w:rPr>
          <w:rFonts w:ascii="Minion Pro" w:hAnsi="Minion Pro" w:cs="Minion Pro" w:eastAsia="Minion Pro"/>
        </w:rPr>
        <w:sectPr>
          <w:type w:val="continuous"/>
          <w:pgSz w:w="27220" w:h="18150" w:orient="landscape"/>
          <w:pgMar w:top="1360" w:bottom="280" w:left="0" w:right="0"/>
          <w:cols w:num="2" w:equalWidth="0">
            <w:col w:w="23125" w:space="40"/>
            <w:col w:w="4055"/>
          </w:cols>
        </w:sect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0"/>
          <w:szCs w:val="20"/>
        </w:rPr>
      </w:pPr>
    </w:p>
    <w:p>
      <w:pPr>
        <w:spacing w:line="240" w:lineRule="auto" w:before="4"/>
        <w:rPr>
          <w:rFonts w:ascii="Minion Pro" w:hAnsi="Minion Pro" w:cs="Minion Pro" w:eastAsia="Minion Pro"/>
          <w:sz w:val="17"/>
          <w:szCs w:val="17"/>
        </w:rPr>
      </w:pPr>
    </w:p>
    <w:p>
      <w:pPr>
        <w:spacing w:after="0" w:line="240" w:lineRule="auto"/>
        <w:rPr>
          <w:rFonts w:ascii="Minion Pro" w:hAnsi="Minion Pro" w:cs="Minion Pro" w:eastAsia="Minion Pro"/>
          <w:sz w:val="17"/>
          <w:szCs w:val="17"/>
        </w:rPr>
        <w:sectPr>
          <w:type w:val="continuous"/>
          <w:pgSz w:w="27220" w:h="18150" w:orient="landscape"/>
          <w:pgMar w:top="1360" w:bottom="280" w:left="0" w:right="0"/>
        </w:sectPr>
      </w:pPr>
    </w:p>
    <w:p>
      <w:pPr>
        <w:spacing w:before="57"/>
        <w:ind w:left="2070" w:right="0" w:firstLine="0"/>
        <w:jc w:val="left"/>
        <w:rPr>
          <w:rFonts w:ascii="Calibri" w:hAnsi="Calibri" w:cs="Calibri" w:eastAsia="Calibri"/>
          <w:sz w:val="26"/>
          <w:szCs w:val="26"/>
        </w:rPr>
      </w:pPr>
      <w:hyperlink r:id="rId111">
        <w:r>
          <w:rPr>
            <w:rFonts w:ascii="Calibri"/>
            <w:spacing w:val="-1"/>
            <w:w w:val="85"/>
            <w:sz w:val="26"/>
          </w:rPr>
          <w:t>http://ebe.gan</w:t>
        </w:r>
        <w:r>
          <w:rPr>
            <w:rFonts w:ascii="Calibri"/>
            <w:spacing w:val="-2"/>
            <w:w w:val="85"/>
            <w:sz w:val="26"/>
          </w:rPr>
          <w:t>t</w:t>
        </w:r>
        <w:r>
          <w:rPr>
            <w:rFonts w:ascii="Calibri"/>
            <w:spacing w:val="-1"/>
            <w:w w:val="85"/>
            <w:sz w:val="26"/>
          </w:rPr>
          <w:t>ep.edu</w:t>
        </w:r>
        <w:r>
          <w:rPr>
            <w:rFonts w:ascii="Calibri"/>
            <w:spacing w:val="-2"/>
            <w:w w:val="85"/>
            <w:sz w:val="26"/>
          </w:rPr>
          <w:t>.tr</w:t>
        </w:r>
        <w:r>
          <w:rPr>
            <w:rFonts w:ascii="Calibri"/>
            <w:sz w:val="26"/>
          </w:rPr>
        </w:r>
      </w:hyperlink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207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w w:val="95"/>
          <w:sz w:val="26"/>
        </w:rPr>
        <w:t>+90</w:t>
      </w:r>
      <w:r>
        <w:rPr>
          <w:rFonts w:ascii="Calibri"/>
          <w:spacing w:val="-28"/>
          <w:w w:val="95"/>
          <w:sz w:val="26"/>
        </w:rPr>
        <w:t> </w:t>
      </w:r>
      <w:r>
        <w:rPr>
          <w:rFonts w:ascii="Calibri"/>
          <w:w w:val="95"/>
          <w:sz w:val="26"/>
        </w:rPr>
        <w:t>0342</w:t>
      </w:r>
      <w:r>
        <w:rPr>
          <w:rFonts w:ascii="Calibri"/>
          <w:spacing w:val="-26"/>
          <w:w w:val="95"/>
          <w:sz w:val="26"/>
        </w:rPr>
        <w:t> </w:t>
      </w:r>
      <w:r>
        <w:rPr>
          <w:rFonts w:ascii="Calibri"/>
          <w:w w:val="95"/>
          <w:sz w:val="26"/>
        </w:rPr>
        <w:t>360</w:t>
      </w:r>
      <w:r>
        <w:rPr>
          <w:rFonts w:ascii="Calibri"/>
          <w:spacing w:val="-27"/>
          <w:w w:val="95"/>
          <w:sz w:val="26"/>
        </w:rPr>
        <w:t> </w:t>
      </w:r>
      <w:r>
        <w:rPr>
          <w:rFonts w:ascii="Calibri"/>
          <w:w w:val="95"/>
          <w:sz w:val="26"/>
        </w:rPr>
        <w:t>12</w:t>
      </w:r>
      <w:r>
        <w:rPr>
          <w:rFonts w:ascii="Calibri"/>
          <w:spacing w:val="-26"/>
          <w:w w:val="95"/>
          <w:sz w:val="26"/>
        </w:rPr>
        <w:t> </w:t>
      </w:r>
      <w:r>
        <w:rPr>
          <w:rFonts w:ascii="Calibri"/>
          <w:w w:val="95"/>
          <w:sz w:val="26"/>
        </w:rPr>
        <w:t>00</w:t>
      </w:r>
      <w:r>
        <w:rPr>
          <w:rFonts w:ascii="Calibri"/>
          <w:sz w:val="26"/>
        </w:rPr>
      </w:r>
    </w:p>
    <w:p>
      <w:pPr>
        <w:spacing w:before="175"/>
        <w:ind w:left="207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b/>
          <w:color w:val="1D1D1B"/>
          <w:sz w:val="26"/>
        </w:rPr>
        <w:t>AD</w:t>
      </w:r>
      <w:r>
        <w:rPr>
          <w:rFonts w:ascii="Arial"/>
          <w:b/>
          <w:color w:val="1D1D1B"/>
          <w:spacing w:val="-1"/>
          <w:sz w:val="26"/>
        </w:rPr>
        <w:t> </w:t>
      </w:r>
      <w:r>
        <w:rPr>
          <w:rFonts w:ascii="Arial"/>
          <w:b/>
          <w:color w:val="1D1D1B"/>
          <w:spacing w:val="-3"/>
          <w:sz w:val="26"/>
        </w:rPr>
        <w:t>SOYAD</w:t>
      </w:r>
      <w:r>
        <w:rPr>
          <w:rFonts w:ascii="Arial"/>
          <w:sz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27220" w:h="18150" w:orient="landscape"/>
          <w:pgMar w:top="1360" w:bottom="280" w:left="0" w:right="0"/>
          <w:cols w:num="2" w:equalWidth="0">
            <w:col w:w="4357" w:space="13771"/>
            <w:col w:w="9092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57"/>
        <w:ind w:left="2070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/>
        <w:pict>
          <v:shape style="position:absolute;margin-left:675.080566pt;margin-top:-9.181987pt;width:14pt;height:114.65pt;mso-position-horizontal-relative:page;mso-position-vertical-relative:paragraph;z-index:2464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 w:hAnsi="Franklin Gothic Demi"/>
                      <w:b/>
                      <w:spacing w:val="1"/>
                      <w:w w:val="99"/>
                      <w:sz w:val="24"/>
                    </w:rPr>
                    <w:t>YÜKSEK</w:t>
                  </w:r>
                  <w:r>
                    <w:rPr>
                      <w:rFonts w:ascii="Franklin Gothic Demi" w:hAnsi="Franklin Gothic Demi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spacing w:val="1"/>
                      <w:w w:val="99"/>
                      <w:sz w:val="24"/>
                    </w:rPr>
                    <w:t>Lİ</w:t>
                  </w:r>
                  <w:r>
                    <w:rPr>
                      <w:rFonts w:ascii="Franklin Gothic Demi" w:hAnsi="Franklin Gothic Demi"/>
                      <w:b/>
                      <w:spacing w:val="1"/>
                      <w:sz w:val="24"/>
                    </w:rPr>
                    <w:t>S</w:t>
                  </w:r>
                  <w:r>
                    <w:rPr>
                      <w:rFonts w:ascii="Franklin Gothic Demi" w:hAnsi="Franklin Gothic Demi"/>
                      <w:b/>
                      <w:spacing w:val="1"/>
                      <w:w w:val="99"/>
                      <w:sz w:val="24"/>
                    </w:rPr>
                    <w:t>ANS</w:t>
                  </w:r>
                  <w:r>
                    <w:rPr>
                      <w:rFonts w:ascii="Franklin Gothic Demi" w:hAnsi="Franklin Gothic Demi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Franklin Gothic Demi" w:hAnsi="Franklin Gothic Demi"/>
                      <w:b/>
                      <w:spacing w:val="2"/>
                      <w:w w:val="99"/>
                      <w:sz w:val="24"/>
                    </w:rPr>
                    <w:t>TEZİ</w:t>
                  </w:r>
                  <w:r>
                    <w:rPr>
                      <w:rFonts w:ascii="Franklin Gothic Demi" w:hAns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  <w:hyperlink r:id="rId112">
        <w:r>
          <w:rPr>
            <w:rFonts w:ascii="Calibri"/>
            <w:spacing w:val="-1"/>
            <w:w w:val="90"/>
            <w:sz w:val="26"/>
          </w:rPr>
          <w:t>egbilens@gan</w:t>
        </w:r>
        <w:r>
          <w:rPr>
            <w:rFonts w:ascii="Calibri"/>
            <w:spacing w:val="-2"/>
            <w:w w:val="90"/>
            <w:sz w:val="26"/>
          </w:rPr>
          <w:t>t</w:t>
        </w:r>
        <w:r>
          <w:rPr>
            <w:rFonts w:ascii="Calibri"/>
            <w:spacing w:val="-1"/>
            <w:w w:val="90"/>
            <w:sz w:val="26"/>
          </w:rPr>
          <w:t>ep</w:t>
        </w:r>
        <w:r>
          <w:rPr>
            <w:rFonts w:ascii="Calibri"/>
            <w:spacing w:val="-2"/>
            <w:w w:val="90"/>
            <w:sz w:val="26"/>
          </w:rPr>
          <w:t>.edu.tr</w:t>
        </w:r>
      </w:hyperlink>
      <w:r>
        <w:rPr>
          <w:rFonts w:ascii="Calibri"/>
          <w:spacing w:val="21"/>
          <w:w w:val="90"/>
          <w:sz w:val="26"/>
        </w:rPr>
        <w:t> </w:t>
      </w:r>
      <w:r>
        <w:rPr>
          <w:rFonts w:ascii="Calibri"/>
          <w:w w:val="90"/>
          <w:sz w:val="26"/>
        </w:rPr>
        <w:t>-</w:t>
      </w:r>
      <w:r>
        <w:rPr>
          <w:rFonts w:ascii="Calibri"/>
          <w:spacing w:val="22"/>
          <w:w w:val="90"/>
          <w:sz w:val="26"/>
        </w:rPr>
        <w:t> </w:t>
      </w:r>
      <w:hyperlink r:id="rId113">
        <w:r>
          <w:rPr>
            <w:rFonts w:ascii="Calibri"/>
            <w:spacing w:val="-1"/>
            <w:w w:val="90"/>
            <w:sz w:val="26"/>
          </w:rPr>
          <w:t>gaunebe@gmail</w:t>
        </w:r>
        <w:r>
          <w:rPr>
            <w:rFonts w:ascii="Calibri"/>
            <w:spacing w:val="-2"/>
            <w:w w:val="90"/>
            <w:sz w:val="26"/>
          </w:rPr>
          <w:t>.c</w:t>
        </w:r>
        <w:r>
          <w:rPr>
            <w:rFonts w:ascii="Calibri"/>
            <w:spacing w:val="-1"/>
            <w:w w:val="90"/>
            <w:sz w:val="26"/>
          </w:rPr>
          <w:t>om</w:t>
        </w:r>
        <w:r>
          <w:rPr>
            <w:rFonts w:ascii="Calibri"/>
            <w:sz w:val="26"/>
          </w:rPr>
        </w:r>
      </w:hyperlink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spacing w:before="59"/>
        <w:ind w:left="0" w:right="562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1D1D1B"/>
          <w:spacing w:val="1"/>
          <w:w w:val="95"/>
          <w:sz w:val="24"/>
        </w:rPr>
        <w:t>GAZİANTEP</w:t>
      </w:r>
      <w:r>
        <w:rPr>
          <w:rFonts w:ascii="Arial" w:hAnsi="Arial"/>
          <w:sz w:val="24"/>
        </w:rPr>
      </w:r>
    </w:p>
    <w:p>
      <w:pPr>
        <w:spacing w:before="12"/>
        <w:ind w:left="0" w:right="6054" w:firstLine="0"/>
        <w:jc w:val="righ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675.080566pt;margin-top:88.448547pt;width:14pt;height:63.4pt;mso-position-horizontal-relative:page;mso-position-vertical-relative:paragraph;z-index:2440" type="#_x0000_t202" filled="false" stroked="false">
            <v:textbox inset="0,0,0,0" style="layout-flow:vertical;mso-layout-flow-alt:bottom-to-top">
              <w:txbxContent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rFonts w:ascii="Franklin Gothic Demi" w:hAnsi="Franklin Gothic Demi" w:cs="Franklin Gothic Demi" w:eastAsia="Franklin Gothic Demi"/>
                      <w:sz w:val="24"/>
                      <w:szCs w:val="24"/>
                    </w:rPr>
                  </w:pPr>
                  <w:r>
                    <w:rPr>
                      <w:rFonts w:ascii="Franklin Gothic Demi"/>
                      <w:b/>
                      <w:spacing w:val="1"/>
                      <w:w w:val="99"/>
                      <w:sz w:val="24"/>
                    </w:rPr>
                    <w:t>ADI</w:t>
                  </w:r>
                  <w:r>
                    <w:rPr>
                      <w:rFonts w:ascii="Franklin Gothic Demi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Franklin Gothic Demi"/>
                      <w:b/>
                      <w:spacing w:val="-1"/>
                      <w:w w:val="99"/>
                      <w:sz w:val="24"/>
                    </w:rPr>
                    <w:t>SOYADI</w:t>
                  </w:r>
                  <w:r>
                    <w:rPr>
                      <w:rFonts w:ascii="Franklin Gothic Dem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D1D1B"/>
          <w:spacing w:val="1"/>
          <w:w w:val="95"/>
          <w:sz w:val="24"/>
        </w:rPr>
        <w:t>2025</w:t>
      </w:r>
      <w:r>
        <w:rPr>
          <w:rFonts w:ascii="Arial"/>
          <w:sz w:val="24"/>
        </w:rPr>
      </w:r>
    </w:p>
    <w:sectPr>
      <w:type w:val="continuous"/>
      <w:pgSz w:w="27220" w:h="18150" w:orient="landscape"/>
      <w:pgMar w:top="13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Franklin Gothic Demi">
    <w:altName w:val="Franklin Gothic Demi"/>
    <w:charset w:val="A2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5pt;margin-top:71.443893pt;width:10pt;height:14pt;mso-position-horizontal-relative:page;mso-position-vertical-relative:page;z-index:-3325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5pt;margin-top:71.443893pt;width:16pt;height:14pt;mso-position-horizontal-relative:page;mso-position-vertical-relative:page;z-index:-3323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5pt;margin-top:71.443893pt;width:16pt;height:14pt;mso-position-horizontal-relative:page;mso-position-vertical-relative:page;z-index:-3320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"/>
      <w:lvlJc w:val="left"/>
      <w:pPr>
        <w:ind w:left="1555" w:hanging="54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55" w:hanging="54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5" w:hanging="5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69" w:hanging="78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4">
      <w:start w:val="1"/>
      <w:numFmt w:val="bullet"/>
      <w:lvlText w:val="•"/>
      <w:lvlJc w:val="left"/>
      <w:pPr>
        <w:ind w:left="4581" w:hanging="7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2" w:hanging="7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3" w:hanging="7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3" w:hanging="7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781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615" w:hanging="60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362" w:hanging="78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4">
      <w:start w:val="1"/>
      <w:numFmt w:val="bullet"/>
      <w:lvlText w:val="•"/>
      <w:lvlJc w:val="left"/>
      <w:pPr>
        <w:ind w:left="4073" w:hanging="7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7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4" w:hanging="7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9" w:hanging="7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5" w:hanging="78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64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7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6" w:hanging="42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8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65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14"/>
      <w:outlineLvl w:val="2"/>
    </w:pPr>
    <w:rPr>
      <w:rFonts w:ascii="Arial" w:hAnsi="Arial" w:eastAsia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650"/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2070"/>
      <w:outlineLvl w:val="4"/>
    </w:pPr>
    <w:rPr>
      <w:rFonts w:ascii="Calibri" w:hAnsi="Calibri" w:eastAsia="Calibri"/>
      <w:sz w:val="26"/>
      <w:szCs w:val="26"/>
    </w:rPr>
  </w:style>
  <w:style w:styleId="Heading5" w:type="paragraph">
    <w:name w:val="Heading 5"/>
    <w:basedOn w:val="Normal"/>
    <w:uiPriority w:val="1"/>
    <w:qFormat/>
    <w:pPr>
      <w:ind w:left="20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image" Target="media/image5.jpeg"/><Relationship Id="rId15" Type="http://schemas.openxmlformats.org/officeDocument/2006/relationships/header" Target="header6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hyperlink" Target="http://ebe.gantep.edu.tr/" TargetMode="External"/><Relationship Id="rId112" Type="http://schemas.openxmlformats.org/officeDocument/2006/relationships/hyperlink" Target="mailto:egbilens@gantep.edu.tr" TargetMode="External"/><Relationship Id="rId113" Type="http://schemas.openxmlformats.org/officeDocument/2006/relationships/hyperlink" Target="mailto:gaunebe@gmail.com" TargetMode="External"/><Relationship Id="rId114" Type="http://schemas.openxmlformats.org/officeDocument/2006/relationships/header" Target="header7.xml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deu</dc:creator>
  <dc:title>1</dc:title>
  <dcterms:created xsi:type="dcterms:W3CDTF">2024-10-17T16:52:20Z</dcterms:created>
  <dcterms:modified xsi:type="dcterms:W3CDTF">2024-10-17T16:52:20Z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LastSaved">
    <vt:filetime>2024-10-17T00:00:00Z</vt:filetime>
  </property>
</Properties>
</file>